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600" w:firstRow="0" w:lastRow="0" w:firstColumn="0" w:lastColumn="0" w:noHBand="1" w:noVBand="1"/>
      </w:tblPr>
      <w:tblGrid>
        <w:gridCol w:w="261"/>
        <w:gridCol w:w="2093"/>
        <w:gridCol w:w="262"/>
        <w:gridCol w:w="5668"/>
        <w:gridCol w:w="1922"/>
        <w:gridCol w:w="260"/>
      </w:tblGrid>
      <w:tr w:rsidR="00E546A3" w:rsidRPr="009A2E48" w14:paraId="4B80A1AF" w14:textId="77777777" w:rsidTr="00263949">
        <w:trPr>
          <w:trHeight w:val="1699"/>
        </w:trPr>
        <w:tc>
          <w:tcPr>
            <w:tcW w:w="1125" w:type="pct"/>
            <w:gridSpan w:val="2"/>
          </w:tcPr>
          <w:p w14:paraId="44BC2D92" w14:textId="151068CD" w:rsidR="00F96C5E" w:rsidRPr="009A2E48" w:rsidRDefault="00E13C31" w:rsidP="00F96C5E">
            <w:pPr>
              <w:spacing w:before="0"/>
              <w:rPr>
                <w:lang w:val="en-GB"/>
              </w:rPr>
            </w:pPr>
            <w:r>
              <w:rPr>
                <w:noProof/>
                <w:lang w:val="en-GB"/>
              </w:rPr>
              <w:drawing>
                <wp:anchor distT="0" distB="0" distL="114300" distR="114300" simplePos="0" relativeHeight="251658240" behindDoc="1" locked="0" layoutInCell="1" allowOverlap="1" wp14:anchorId="7C7F1EE9" wp14:editId="6949AABD">
                  <wp:simplePos x="0" y="0"/>
                  <wp:positionH relativeFrom="column">
                    <wp:posOffset>-68580</wp:posOffset>
                  </wp:positionH>
                  <wp:positionV relativeFrom="paragraph">
                    <wp:posOffset>0</wp:posOffset>
                  </wp:positionV>
                  <wp:extent cx="1130300" cy="1130300"/>
                  <wp:effectExtent l="0" t="0" r="0" b="0"/>
                  <wp:wrapTight wrapText="bothSides">
                    <wp:wrapPolygon edited="0">
                      <wp:start x="0" y="0"/>
                      <wp:lineTo x="0" y="21115"/>
                      <wp:lineTo x="21115" y="21115"/>
                      <wp:lineTo x="21115" y="0"/>
                      <wp:lineTo x="0" y="0"/>
                    </wp:wrapPolygon>
                  </wp:wrapTight>
                  <wp:docPr id="1893237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pic:spPr>
                      </pic:pic>
                    </a:graphicData>
                  </a:graphic>
                  <wp14:sizeRelH relativeFrom="margin">
                    <wp14:pctWidth>0</wp14:pctWidth>
                  </wp14:sizeRelH>
                  <wp14:sizeRelV relativeFrom="margin">
                    <wp14:pctHeight>0</wp14:pctHeight>
                  </wp14:sizeRelV>
                </wp:anchor>
              </w:drawing>
            </w:r>
          </w:p>
        </w:tc>
        <w:tc>
          <w:tcPr>
            <w:tcW w:w="125" w:type="pct"/>
          </w:tcPr>
          <w:p w14:paraId="022D2112" w14:textId="77777777" w:rsidR="00F96C5E" w:rsidRPr="009A2E48" w:rsidRDefault="00F96C5E" w:rsidP="00F96C5E">
            <w:pPr>
              <w:rPr>
                <w:lang w:val="en-GB"/>
              </w:rPr>
            </w:pPr>
          </w:p>
        </w:tc>
        <w:tc>
          <w:tcPr>
            <w:tcW w:w="2708" w:type="pct"/>
            <w:tcBorders>
              <w:bottom w:val="single" w:sz="24" w:space="0" w:color="auto"/>
            </w:tcBorders>
          </w:tcPr>
          <w:p w14:paraId="185A59A7" w14:textId="6A6D0B8A" w:rsidR="00F96C5E" w:rsidRPr="009A2E48" w:rsidRDefault="000359AC" w:rsidP="00F96C5E">
            <w:pPr>
              <w:pStyle w:val="Title"/>
              <w:rPr>
                <w:lang w:val="en-GB"/>
              </w:rPr>
            </w:pPr>
            <w:sdt>
              <w:sdtPr>
                <w:rPr>
                  <w:lang w:val="en-GB"/>
                </w:rPr>
                <w:id w:val="1031226093"/>
                <w:placeholder>
                  <w:docPart w:val="9EB071917BDA4728B5538F17F4BFE2C8"/>
                </w:placeholder>
                <w15:appearance w15:val="hidden"/>
              </w:sdtPr>
              <w:sdtEndPr/>
              <w:sdtContent>
                <w:r w:rsidR="00E13C31" w:rsidRPr="00E13C31">
                  <w:rPr>
                    <w:sz w:val="56"/>
                    <w:szCs w:val="56"/>
                    <w:lang w:val="en-GB"/>
                  </w:rPr>
                  <w:t>Governor Newsletter</w:t>
                </w:r>
                <w:r w:rsidR="00E13C31" w:rsidRPr="00E13C31">
                  <w:rPr>
                    <w:sz w:val="180"/>
                    <w:szCs w:val="96"/>
                    <w:lang w:val="en-GB"/>
                  </w:rPr>
                  <w:t xml:space="preserve"> </w:t>
                </w:r>
              </w:sdtContent>
            </w:sdt>
          </w:p>
        </w:tc>
        <w:tc>
          <w:tcPr>
            <w:tcW w:w="1042" w:type="pct"/>
            <w:gridSpan w:val="2"/>
            <w:tcBorders>
              <w:bottom w:val="single" w:sz="24" w:space="0" w:color="auto"/>
            </w:tcBorders>
            <w:vAlign w:val="center"/>
          </w:tcPr>
          <w:p w14:paraId="5D2E124B" w14:textId="2FE550AE" w:rsidR="00F96C5E" w:rsidRPr="009A2E48" w:rsidRDefault="000359AC" w:rsidP="00E13C31">
            <w:pPr>
              <w:pStyle w:val="IssueInfo"/>
              <w:jc w:val="center"/>
              <w:rPr>
                <w:lang w:val="en-GB"/>
              </w:rPr>
            </w:pPr>
            <w:sdt>
              <w:sdtPr>
                <w:rPr>
                  <w:lang w:val="en-GB"/>
                </w:rPr>
                <w:id w:val="1153186206"/>
                <w:placeholder>
                  <w:docPart w:val="3F75EB85B0D544B183F63E2ABA88D104"/>
                </w:placeholder>
                <w15:appearance w15:val="hidden"/>
              </w:sdtPr>
              <w:sdtEndPr/>
              <w:sdtContent>
                <w:r w:rsidR="006C2A03">
                  <w:rPr>
                    <w:lang w:val="en-GB"/>
                  </w:rPr>
                  <w:t>February 2025 Issue 2</w:t>
                </w:r>
              </w:sdtContent>
            </w:sdt>
          </w:p>
        </w:tc>
      </w:tr>
      <w:tr w:rsidR="00994D62" w:rsidRPr="009A2E48" w14:paraId="77EE669C" w14:textId="77777777" w:rsidTr="00263949">
        <w:trPr>
          <w:trHeight w:val="720"/>
        </w:trPr>
        <w:tc>
          <w:tcPr>
            <w:tcW w:w="1125" w:type="pct"/>
            <w:gridSpan w:val="2"/>
          </w:tcPr>
          <w:p w14:paraId="20C799A2" w14:textId="2F617A42" w:rsidR="00F96C5E" w:rsidRPr="009A2E48" w:rsidRDefault="00F96C5E" w:rsidP="00F96C5E">
            <w:pPr>
              <w:pStyle w:val="NoSpacing"/>
              <w:rPr>
                <w:lang w:val="en-GB"/>
              </w:rPr>
            </w:pPr>
          </w:p>
        </w:tc>
        <w:tc>
          <w:tcPr>
            <w:tcW w:w="125" w:type="pct"/>
          </w:tcPr>
          <w:p w14:paraId="245D9446" w14:textId="77777777" w:rsidR="00F96C5E" w:rsidRPr="009A2E48" w:rsidRDefault="00F96C5E" w:rsidP="00F96C5E">
            <w:pPr>
              <w:pStyle w:val="NoSpacing"/>
              <w:rPr>
                <w:lang w:val="en-GB"/>
              </w:rPr>
            </w:pPr>
          </w:p>
        </w:tc>
        <w:tc>
          <w:tcPr>
            <w:tcW w:w="3750" w:type="pct"/>
            <w:gridSpan w:val="3"/>
            <w:tcBorders>
              <w:top w:val="single" w:sz="24" w:space="0" w:color="auto"/>
            </w:tcBorders>
          </w:tcPr>
          <w:p w14:paraId="350E12A7" w14:textId="18BFC63E" w:rsidR="00F96C5E" w:rsidRPr="009A2E48" w:rsidRDefault="000359AC" w:rsidP="00F96C5E">
            <w:pPr>
              <w:pStyle w:val="Subtitle"/>
              <w:rPr>
                <w:lang w:val="en-GB"/>
              </w:rPr>
            </w:pPr>
            <w:sdt>
              <w:sdtPr>
                <w:rPr>
                  <w:lang w:val="en-GB"/>
                </w:rPr>
                <w:id w:val="-1099560978"/>
                <w:placeholder>
                  <w:docPart w:val="3830CA8639BF4143901C87F088B74BD6"/>
                </w:placeholder>
                <w:showingPlcHdr/>
                <w15:appearance w15:val="hidden"/>
              </w:sdtPr>
              <w:sdtEndPr/>
              <w:sdtContent>
                <w:r w:rsidR="007844DC" w:rsidRPr="009A2E48">
                  <w:rPr>
                    <w:lang w:val="en-GB" w:bidi="en-GB"/>
                  </w:rPr>
                  <w:t>The latest news, views, and announcements</w:t>
                </w:r>
              </w:sdtContent>
            </w:sdt>
            <w:r w:rsidR="007844DC" w:rsidRPr="009A2E48">
              <w:rPr>
                <w:lang w:val="en-GB" w:bidi="en-GB"/>
              </w:rPr>
              <w:t xml:space="preserve"> </w:t>
            </w:r>
          </w:p>
        </w:tc>
      </w:tr>
      <w:tr w:rsidR="00E546A3" w:rsidRPr="009A2E48" w14:paraId="75EF0FBB" w14:textId="77777777" w:rsidTr="00263949">
        <w:trPr>
          <w:gridAfter w:val="1"/>
          <w:wAfter w:w="124" w:type="pct"/>
          <w:trHeight w:val="6534"/>
        </w:trPr>
        <w:tc>
          <w:tcPr>
            <w:tcW w:w="125" w:type="pct"/>
          </w:tcPr>
          <w:p w14:paraId="6549D298" w14:textId="77777777" w:rsidR="00E13C31" w:rsidRPr="009A2E48" w:rsidRDefault="00E13C31" w:rsidP="00F96C5E">
            <w:pPr>
              <w:rPr>
                <w:lang w:val="en-GB"/>
              </w:rPr>
            </w:pPr>
          </w:p>
        </w:tc>
        <w:tc>
          <w:tcPr>
            <w:tcW w:w="4751" w:type="pct"/>
            <w:gridSpan w:val="4"/>
          </w:tcPr>
          <w:p w14:paraId="2ED077BE" w14:textId="345BD4C9" w:rsidR="00EC797B" w:rsidRDefault="00994D62" w:rsidP="00980F80">
            <w:pPr>
              <w:rPr>
                <w:szCs w:val="20"/>
                <w:lang w:val="en-GB"/>
              </w:rPr>
            </w:pPr>
            <w:r w:rsidRPr="00EC797B">
              <w:rPr>
                <w:sz w:val="18"/>
                <w:szCs w:val="20"/>
                <w:lang w:val="en-GB"/>
              </w:rPr>
              <w:t xml:space="preserve">Wow, what </w:t>
            </w:r>
            <w:r w:rsidR="00980F80">
              <w:rPr>
                <w:sz w:val="18"/>
                <w:szCs w:val="20"/>
                <w:lang w:val="en-GB"/>
              </w:rPr>
              <w:t xml:space="preserve">a fantastic first half of the school </w:t>
            </w:r>
            <w:r w:rsidRPr="00EC797B">
              <w:rPr>
                <w:sz w:val="18"/>
                <w:szCs w:val="20"/>
                <w:lang w:val="en-GB"/>
              </w:rPr>
              <w:t xml:space="preserve">year it has been and I </w:t>
            </w:r>
            <w:r w:rsidR="00914D33" w:rsidRPr="00EC797B">
              <w:rPr>
                <w:sz w:val="18"/>
                <w:szCs w:val="20"/>
                <w:lang w:val="en-GB"/>
              </w:rPr>
              <w:t>cannot</w:t>
            </w:r>
            <w:r w:rsidR="00914D33">
              <w:rPr>
                <w:sz w:val="18"/>
                <w:szCs w:val="20"/>
                <w:lang w:val="en-GB"/>
              </w:rPr>
              <w:t xml:space="preserve"> believe</w:t>
            </w:r>
            <w:r w:rsidRPr="00EC797B">
              <w:rPr>
                <w:sz w:val="18"/>
                <w:szCs w:val="20"/>
                <w:lang w:val="en-GB"/>
              </w:rPr>
              <w:t xml:space="preserve"> how quickly it has gone</w:t>
            </w:r>
            <w:r w:rsidR="00980F80">
              <w:rPr>
                <w:szCs w:val="20"/>
                <w:lang w:val="en-GB"/>
              </w:rPr>
              <w:t xml:space="preserve">. </w:t>
            </w:r>
          </w:p>
          <w:p w14:paraId="098706C5" w14:textId="485231A8" w:rsidR="00EC797B" w:rsidRDefault="00980F80" w:rsidP="00F96C5E">
            <w:pPr>
              <w:rPr>
                <w:lang w:val="en-GB"/>
              </w:rPr>
            </w:pPr>
            <w:r>
              <w:rPr>
                <w:szCs w:val="20"/>
                <w:lang w:val="en-GB"/>
              </w:rPr>
              <w:t xml:space="preserve">There has been so many activities, </w:t>
            </w:r>
            <w:r w:rsidR="00D46153">
              <w:rPr>
                <w:szCs w:val="20"/>
                <w:lang w:val="en-GB"/>
              </w:rPr>
              <w:t xml:space="preserve"> here are a few of the highlights</w:t>
            </w:r>
            <w:r w:rsidR="006D1CD7">
              <w:rPr>
                <w:szCs w:val="20"/>
                <w:lang w:val="en-GB"/>
              </w:rPr>
              <w:t xml:space="preserve">. Its been great to see </w:t>
            </w:r>
            <w:proofErr w:type="spellStart"/>
            <w:r w:rsidR="006D1CD7">
              <w:rPr>
                <w:szCs w:val="20"/>
                <w:lang w:val="en-GB"/>
              </w:rPr>
              <w:t>Swingfield</w:t>
            </w:r>
            <w:proofErr w:type="spellEnd"/>
            <w:r w:rsidR="006D1CD7">
              <w:rPr>
                <w:szCs w:val="20"/>
                <w:lang w:val="en-GB"/>
              </w:rPr>
              <w:t xml:space="preserve"> class get the opportunity to take part in the weekly wheelchair basketball, </w:t>
            </w:r>
            <w:r w:rsidR="00283589">
              <w:rPr>
                <w:szCs w:val="20"/>
                <w:lang w:val="en-GB"/>
              </w:rPr>
              <w:t>Mrs Woodgate has built up a fantastic relationship with the Shepway Trust over the last few years</w:t>
            </w:r>
            <w:r w:rsidR="00E477C6">
              <w:rPr>
                <w:szCs w:val="20"/>
                <w:lang w:val="en-GB"/>
              </w:rPr>
              <w:t xml:space="preserve">, the children also have their maths lesson there as well, so there is no lost learning time and so much gained from this experience. </w:t>
            </w:r>
            <w:r w:rsidR="006E56DA">
              <w:rPr>
                <w:szCs w:val="20"/>
                <w:lang w:val="en-GB"/>
              </w:rPr>
              <w:t>We have also been exploring the world with De</w:t>
            </w:r>
            <w:r w:rsidR="00B15D3D">
              <w:rPr>
                <w:szCs w:val="20"/>
                <w:lang w:val="en-GB"/>
              </w:rPr>
              <w:t xml:space="preserve">nton’s theme Giant steps where they had </w:t>
            </w:r>
            <w:r w:rsidR="001C08DF">
              <w:rPr>
                <w:szCs w:val="20"/>
                <w:lang w:val="en-GB"/>
              </w:rPr>
              <w:t>Canadian</w:t>
            </w:r>
            <w:r w:rsidR="00B15D3D">
              <w:rPr>
                <w:szCs w:val="20"/>
                <w:lang w:val="en-GB"/>
              </w:rPr>
              <w:t xml:space="preserve"> day </w:t>
            </w:r>
            <w:r w:rsidR="0051326A">
              <w:rPr>
                <w:szCs w:val="20"/>
                <w:lang w:val="en-GB"/>
              </w:rPr>
              <w:t>and Acorns learning about Diwa</w:t>
            </w:r>
            <w:r w:rsidR="003E687A">
              <w:rPr>
                <w:szCs w:val="20"/>
                <w:lang w:val="en-GB"/>
              </w:rPr>
              <w:t xml:space="preserve">li, the Hindu festival of light. We have had lots of visitors well, </w:t>
            </w:r>
            <w:r w:rsidR="00BD649E">
              <w:rPr>
                <w:szCs w:val="20"/>
                <w:lang w:val="en-GB"/>
              </w:rPr>
              <w:t xml:space="preserve">PCSO Sutcliffe and PC Brace </w:t>
            </w:r>
            <w:r w:rsidR="001E0D09">
              <w:rPr>
                <w:szCs w:val="20"/>
                <w:lang w:val="en-GB"/>
              </w:rPr>
              <w:t>from the local Kent police. We are always looking for visitors from the community to come and share their experiences</w:t>
            </w:r>
            <w:r w:rsidR="000359AC">
              <w:rPr>
                <w:szCs w:val="20"/>
                <w:lang w:val="en-GB"/>
              </w:rPr>
              <w:t xml:space="preserve">, so if you or anyone you know has a skill or a job they would like to share with the children please get in touch… we would love to hear from you. </w:t>
            </w:r>
          </w:p>
          <w:p w14:paraId="7C8EB28B" w14:textId="5DD9F025" w:rsidR="00E546A3" w:rsidRDefault="00E546A3" w:rsidP="00F96C5E">
            <w:pPr>
              <w:rPr>
                <w:lang w:val="en-GB"/>
              </w:rPr>
            </w:pPr>
            <w:r>
              <w:rPr>
                <w:noProof/>
                <w:lang w:val="en-GB"/>
              </w:rPr>
              <mc:AlternateContent>
                <mc:Choice Requires="wps">
                  <w:drawing>
                    <wp:anchor distT="0" distB="0" distL="114300" distR="114300" simplePos="0" relativeHeight="251661312" behindDoc="0" locked="0" layoutInCell="1" allowOverlap="1" wp14:anchorId="52507506" wp14:editId="4978449B">
                      <wp:simplePos x="0" y="0"/>
                      <wp:positionH relativeFrom="column">
                        <wp:posOffset>-24765</wp:posOffset>
                      </wp:positionH>
                      <wp:positionV relativeFrom="paragraph">
                        <wp:posOffset>186690</wp:posOffset>
                      </wp:positionV>
                      <wp:extent cx="6426200" cy="209550"/>
                      <wp:effectExtent l="0" t="0" r="12700" b="19050"/>
                      <wp:wrapNone/>
                      <wp:docPr id="643457783" name="Wave 3"/>
                      <wp:cNvGraphicFramePr/>
                      <a:graphic xmlns:a="http://schemas.openxmlformats.org/drawingml/2006/main">
                        <a:graphicData uri="http://schemas.microsoft.com/office/word/2010/wordprocessingShape">
                          <wps:wsp>
                            <wps:cNvSpPr/>
                            <wps:spPr>
                              <a:xfrm>
                                <a:off x="0" y="0"/>
                                <a:ext cx="6426200" cy="209550"/>
                              </a:xfrm>
                              <a:prstGeom prst="wav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80F792"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 o:spid="_x0000_s1026" type="#_x0000_t64" style="position:absolute;margin-left:-1.95pt;margin-top:14.7pt;width:506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" adj="2700" fillcolor="#ddd [3204]" strokecolor="#202020 [484]" strokeweight="1pt">
                      <v:stroke joinstyle="miter"/>
                    </v:shape>
                  </w:pict>
                </mc:Fallback>
              </mc:AlternateContent>
            </w:r>
          </w:p>
          <w:p w14:paraId="0A504846" w14:textId="4B10E342" w:rsidR="00E546A3" w:rsidRDefault="00C57136" w:rsidP="00F96C5E">
            <w:pPr>
              <w:rPr>
                <w:b/>
                <w:bCs/>
                <w:lang w:val="en-GB"/>
              </w:rPr>
            </w:pPr>
            <w:r>
              <w:rPr>
                <w:b/>
                <w:bCs/>
                <w:noProof/>
                <w:lang w:val="en-GB"/>
              </w:rPr>
              <w:t xml:space="preserve">Governor </w:t>
            </w:r>
            <w:r w:rsidR="009C1016" w:rsidRPr="00E546A3">
              <w:rPr>
                <w:b/>
                <w:bCs/>
                <w:lang w:val="en-GB"/>
              </w:rPr>
              <w:t>news</w:t>
            </w:r>
            <w:r w:rsidR="00E546A3" w:rsidRPr="00E546A3">
              <w:rPr>
                <w:b/>
                <w:bCs/>
                <w:lang w:val="en-GB"/>
              </w:rPr>
              <w:t xml:space="preserve"> and </w:t>
            </w:r>
            <w:r w:rsidR="00694360">
              <w:rPr>
                <w:b/>
                <w:bCs/>
                <w:lang w:val="en-GB"/>
              </w:rPr>
              <w:t>a</w:t>
            </w:r>
            <w:r w:rsidR="00E546A3" w:rsidRPr="00E546A3">
              <w:rPr>
                <w:b/>
                <w:bCs/>
                <w:lang w:val="en-GB"/>
              </w:rPr>
              <w:t xml:space="preserve">ctivities </w:t>
            </w:r>
          </w:p>
          <w:p w14:paraId="4993E4E7" w14:textId="77777777" w:rsidR="00335FD9" w:rsidRDefault="009C1016" w:rsidP="00E546A3">
            <w:pPr>
              <w:rPr>
                <w:sz w:val="18"/>
                <w:szCs w:val="20"/>
                <w:lang w:val="en-GB"/>
              </w:rPr>
            </w:pPr>
            <w:r>
              <w:rPr>
                <w:sz w:val="18"/>
                <w:szCs w:val="20"/>
                <w:lang w:val="en-GB"/>
              </w:rPr>
              <w:t>Firstly</w:t>
            </w:r>
            <w:r w:rsidR="00694360">
              <w:rPr>
                <w:sz w:val="18"/>
                <w:szCs w:val="20"/>
                <w:lang w:val="en-GB"/>
              </w:rPr>
              <w:t xml:space="preserve">, I would like to announce that Emma Noaks is stepping down from the parent </w:t>
            </w:r>
            <w:r>
              <w:rPr>
                <w:sz w:val="18"/>
                <w:szCs w:val="20"/>
                <w:lang w:val="en-GB"/>
              </w:rPr>
              <w:t>g</w:t>
            </w:r>
            <w:r w:rsidR="00694360">
              <w:rPr>
                <w:sz w:val="18"/>
                <w:szCs w:val="20"/>
                <w:lang w:val="en-GB"/>
              </w:rPr>
              <w:t>overnor role</w:t>
            </w:r>
            <w:r>
              <w:rPr>
                <w:sz w:val="18"/>
                <w:szCs w:val="20"/>
                <w:lang w:val="en-GB"/>
              </w:rPr>
              <w:t xml:space="preserve">, Emma has been an integral part of the board and I would like to thank her for her hard work and commitment. It has been a pleasure to work alongside Emma and I wish her all the best for the future and I am sure I will bump into her at school. </w:t>
            </w:r>
          </w:p>
          <w:p w14:paraId="2DDC17A7" w14:textId="68B9970A" w:rsidR="009C1016" w:rsidRDefault="006A3333" w:rsidP="00E546A3">
            <w:pPr>
              <w:rPr>
                <w:sz w:val="18"/>
                <w:szCs w:val="20"/>
                <w:lang w:val="en-GB"/>
              </w:rPr>
            </w:pPr>
            <w:r>
              <w:rPr>
                <w:sz w:val="18"/>
                <w:szCs w:val="20"/>
                <w:lang w:val="en-GB"/>
              </w:rPr>
              <w:t>So</w:t>
            </w:r>
            <w:r w:rsidR="00335FD9">
              <w:rPr>
                <w:sz w:val="18"/>
                <w:szCs w:val="20"/>
                <w:lang w:val="en-GB"/>
              </w:rPr>
              <w:t xml:space="preserve"> now</w:t>
            </w:r>
            <w:r>
              <w:rPr>
                <w:sz w:val="18"/>
                <w:szCs w:val="20"/>
                <w:lang w:val="en-GB"/>
              </w:rPr>
              <w:t xml:space="preserve"> we have a</w:t>
            </w:r>
            <w:r w:rsidR="00335FD9">
              <w:rPr>
                <w:sz w:val="18"/>
                <w:szCs w:val="20"/>
                <w:lang w:val="en-GB"/>
              </w:rPr>
              <w:t>n exciting</w:t>
            </w:r>
            <w:r>
              <w:rPr>
                <w:sz w:val="18"/>
                <w:szCs w:val="20"/>
                <w:lang w:val="en-GB"/>
              </w:rPr>
              <w:t xml:space="preserve"> vacancy for a Parent to join our team, </w:t>
            </w:r>
            <w:r w:rsidR="009914F7">
              <w:rPr>
                <w:sz w:val="18"/>
                <w:szCs w:val="20"/>
                <w:lang w:val="en-GB"/>
              </w:rPr>
              <w:t>please speak with Angela if y</w:t>
            </w:r>
            <w:r w:rsidR="00AD3FD8">
              <w:rPr>
                <w:sz w:val="18"/>
                <w:szCs w:val="20"/>
                <w:lang w:val="en-GB"/>
              </w:rPr>
              <w:t>ou are interested in the role, you would need to be available for our full governing board meetings th</w:t>
            </w:r>
            <w:r w:rsidR="007E17C0">
              <w:rPr>
                <w:sz w:val="18"/>
                <w:szCs w:val="20"/>
                <w:lang w:val="en-GB"/>
              </w:rPr>
              <w:t>ese</w:t>
            </w:r>
            <w:r w:rsidR="00AD3FD8">
              <w:rPr>
                <w:sz w:val="18"/>
                <w:szCs w:val="20"/>
                <w:lang w:val="en-GB"/>
              </w:rPr>
              <w:t xml:space="preserve"> are 2 hours each term, normally on a Monday evening between the hours of 17:00-19:00</w:t>
            </w:r>
            <w:r w:rsidR="007E17C0">
              <w:rPr>
                <w:sz w:val="18"/>
                <w:szCs w:val="20"/>
                <w:lang w:val="en-GB"/>
              </w:rPr>
              <w:t>.</w:t>
            </w:r>
            <w:r w:rsidR="00AD3FD8">
              <w:rPr>
                <w:sz w:val="18"/>
                <w:szCs w:val="20"/>
                <w:lang w:val="en-GB"/>
              </w:rPr>
              <w:t xml:space="preserve"> </w:t>
            </w:r>
            <w:r w:rsidR="007E17C0">
              <w:rPr>
                <w:sz w:val="18"/>
                <w:szCs w:val="20"/>
                <w:lang w:val="en-GB"/>
              </w:rPr>
              <w:t>A</w:t>
            </w:r>
            <w:r w:rsidR="00AD3FD8">
              <w:rPr>
                <w:sz w:val="18"/>
                <w:szCs w:val="20"/>
                <w:lang w:val="en-GB"/>
              </w:rPr>
              <w:t xml:space="preserve">lso </w:t>
            </w:r>
            <w:r w:rsidR="00335FD9">
              <w:rPr>
                <w:sz w:val="18"/>
                <w:szCs w:val="20"/>
                <w:lang w:val="en-GB"/>
              </w:rPr>
              <w:t>join</w:t>
            </w:r>
            <w:r w:rsidR="00AD3FD8">
              <w:rPr>
                <w:sz w:val="18"/>
                <w:szCs w:val="20"/>
                <w:lang w:val="en-GB"/>
              </w:rPr>
              <w:t xml:space="preserve"> our learning and development committee which meets 3 times a year</w:t>
            </w:r>
            <w:r w:rsidR="002B6E7D">
              <w:rPr>
                <w:sz w:val="18"/>
                <w:szCs w:val="20"/>
                <w:lang w:val="en-GB"/>
              </w:rPr>
              <w:t xml:space="preserve">, where you will be involved in learning walks around the school and </w:t>
            </w:r>
            <w:proofErr w:type="spellStart"/>
            <w:r w:rsidR="002B6E7D">
              <w:rPr>
                <w:sz w:val="18"/>
                <w:szCs w:val="20"/>
                <w:lang w:val="en-GB"/>
              </w:rPr>
              <w:t>loo</w:t>
            </w:r>
            <w:r w:rsidR="00D46153">
              <w:rPr>
                <w:sz w:val="18"/>
                <w:szCs w:val="20"/>
                <w:lang w:val="en-GB"/>
              </w:rPr>
              <w:t>k</w:t>
            </w:r>
            <w:r w:rsidR="002B6E7D">
              <w:rPr>
                <w:sz w:val="18"/>
                <w:szCs w:val="20"/>
                <w:lang w:val="en-GB"/>
              </w:rPr>
              <w:t>t</w:t>
            </w:r>
            <w:proofErr w:type="spellEnd"/>
            <w:r w:rsidR="002B6E7D">
              <w:rPr>
                <w:sz w:val="18"/>
                <w:szCs w:val="20"/>
                <w:lang w:val="en-GB"/>
              </w:rPr>
              <w:t xml:space="preserve"> how </w:t>
            </w:r>
            <w:r w:rsidR="00BC08D5">
              <w:rPr>
                <w:sz w:val="18"/>
                <w:szCs w:val="20"/>
                <w:lang w:val="en-GB"/>
              </w:rPr>
              <w:t xml:space="preserve">the curriculum is growing and changing, we also have our SIP teams where you can join in on monitoring how the school improvement plan is developing each year. So if you </w:t>
            </w:r>
            <w:r w:rsidR="00D01535">
              <w:rPr>
                <w:sz w:val="18"/>
                <w:szCs w:val="20"/>
                <w:lang w:val="en-GB"/>
              </w:rPr>
              <w:t>have 4-5 hours free each month and want to get involved,</w:t>
            </w:r>
            <w:r w:rsidR="003326C3">
              <w:rPr>
                <w:sz w:val="18"/>
                <w:szCs w:val="20"/>
                <w:lang w:val="en-GB"/>
              </w:rPr>
              <w:t xml:space="preserve"> there is full training and support</w:t>
            </w:r>
            <w:r w:rsidR="00CE1560">
              <w:rPr>
                <w:sz w:val="18"/>
                <w:szCs w:val="20"/>
                <w:lang w:val="en-GB"/>
              </w:rPr>
              <w:t>,</w:t>
            </w:r>
            <w:r w:rsidR="00D01535">
              <w:rPr>
                <w:sz w:val="18"/>
                <w:szCs w:val="20"/>
                <w:lang w:val="en-GB"/>
              </w:rPr>
              <w:t xml:space="preserve"> please send us </w:t>
            </w:r>
            <w:r w:rsidR="00281502">
              <w:rPr>
                <w:sz w:val="18"/>
                <w:szCs w:val="20"/>
                <w:lang w:val="en-GB"/>
              </w:rPr>
              <w:t>a bio about you and why you want to be a parent governor</w:t>
            </w:r>
            <w:r w:rsidR="00CE1560">
              <w:rPr>
                <w:sz w:val="18"/>
                <w:szCs w:val="20"/>
                <w:lang w:val="en-GB"/>
              </w:rPr>
              <w:t>. I</w:t>
            </w:r>
            <w:r w:rsidR="00281502">
              <w:rPr>
                <w:sz w:val="18"/>
                <w:szCs w:val="20"/>
                <w:lang w:val="en-GB"/>
              </w:rPr>
              <w:t xml:space="preserve">f there </w:t>
            </w:r>
            <w:r w:rsidR="00CE1560">
              <w:rPr>
                <w:sz w:val="18"/>
                <w:szCs w:val="20"/>
                <w:lang w:val="en-GB"/>
              </w:rPr>
              <w:t>is</w:t>
            </w:r>
            <w:r w:rsidR="00281502">
              <w:rPr>
                <w:sz w:val="18"/>
                <w:szCs w:val="20"/>
                <w:lang w:val="en-GB"/>
              </w:rPr>
              <w:t xml:space="preserve"> more than one parent interested we will go out to vote </w:t>
            </w:r>
            <w:r w:rsidR="00281373">
              <w:rPr>
                <w:sz w:val="18"/>
                <w:szCs w:val="20"/>
                <w:lang w:val="en-GB"/>
              </w:rPr>
              <w:t xml:space="preserve">to all the parents In the school community. We look forward to hearing from you. </w:t>
            </w:r>
          </w:p>
          <w:p w14:paraId="42ADE9B1" w14:textId="12143D77" w:rsidR="006C2A03" w:rsidRDefault="009C1016" w:rsidP="00E546A3">
            <w:pPr>
              <w:rPr>
                <w:sz w:val="18"/>
                <w:szCs w:val="20"/>
                <w:lang w:val="en-GB"/>
              </w:rPr>
            </w:pPr>
            <w:r>
              <w:rPr>
                <w:sz w:val="18"/>
                <w:szCs w:val="20"/>
                <w:lang w:val="en-GB"/>
              </w:rPr>
              <w:t xml:space="preserve"> </w:t>
            </w:r>
            <w:r w:rsidR="007F2019">
              <w:rPr>
                <w:sz w:val="18"/>
                <w:szCs w:val="20"/>
                <w:lang w:val="en-GB"/>
              </w:rPr>
              <w:t xml:space="preserve">So what else have we been up to? </w:t>
            </w:r>
            <w:r w:rsidR="001E7764">
              <w:rPr>
                <w:sz w:val="18"/>
                <w:szCs w:val="20"/>
                <w:lang w:val="en-GB"/>
              </w:rPr>
              <w:t xml:space="preserve">Gaya and Janet helped out with serving Christmas </w:t>
            </w:r>
            <w:r w:rsidR="00FA7E86">
              <w:rPr>
                <w:sz w:val="18"/>
                <w:szCs w:val="20"/>
                <w:lang w:val="en-GB"/>
              </w:rPr>
              <w:t>dinner, which is one of our favourite activities to get involved with, I wasn’t able to attend this year</w:t>
            </w:r>
            <w:r w:rsidR="00144AAF">
              <w:rPr>
                <w:sz w:val="18"/>
                <w:szCs w:val="20"/>
                <w:lang w:val="en-GB"/>
              </w:rPr>
              <w:t>, as in November we welcomed our son Jacob into the world, he definitely kept me on my toes and came a little early and has been keeping me busy since!</w:t>
            </w:r>
          </w:p>
          <w:p w14:paraId="26337DB5" w14:textId="1086F023" w:rsidR="00144AAF" w:rsidRDefault="00144AAF" w:rsidP="00144AAF">
            <w:pPr>
              <w:rPr>
                <w:sz w:val="18"/>
                <w:szCs w:val="20"/>
                <w:lang w:val="en-GB"/>
              </w:rPr>
            </w:pPr>
            <w:r>
              <w:rPr>
                <w:sz w:val="18"/>
                <w:szCs w:val="20"/>
                <w:lang w:val="en-GB"/>
              </w:rPr>
              <w:t>Ann has been in and spent some time with Mrs King and</w:t>
            </w:r>
            <w:r w:rsidR="00127D13">
              <w:rPr>
                <w:sz w:val="18"/>
                <w:szCs w:val="20"/>
                <w:lang w:val="en-GB"/>
              </w:rPr>
              <w:t xml:space="preserve"> did SEN</w:t>
            </w:r>
            <w:r>
              <w:rPr>
                <w:sz w:val="18"/>
                <w:szCs w:val="20"/>
                <w:lang w:val="en-GB"/>
              </w:rPr>
              <w:t xml:space="preserve"> monitor</w:t>
            </w:r>
            <w:r w:rsidR="00127D13">
              <w:rPr>
                <w:sz w:val="18"/>
                <w:szCs w:val="20"/>
                <w:lang w:val="en-GB"/>
              </w:rPr>
              <w:t xml:space="preserve">ing, </w:t>
            </w:r>
            <w:r w:rsidR="00F2679F">
              <w:rPr>
                <w:sz w:val="18"/>
                <w:szCs w:val="20"/>
                <w:lang w:val="en-GB"/>
              </w:rPr>
              <w:t>in October</w:t>
            </w:r>
            <w:r w:rsidR="00A07AD7">
              <w:rPr>
                <w:sz w:val="18"/>
                <w:szCs w:val="20"/>
                <w:lang w:val="en-GB"/>
              </w:rPr>
              <w:t xml:space="preserve">, Ann spent time </w:t>
            </w:r>
            <w:r w:rsidR="004D63D5">
              <w:rPr>
                <w:sz w:val="18"/>
                <w:szCs w:val="20"/>
                <w:lang w:val="en-GB"/>
              </w:rPr>
              <w:t xml:space="preserve">looking at the SEN policy and the support and offer </w:t>
            </w:r>
            <w:r w:rsidR="004668FF">
              <w:rPr>
                <w:sz w:val="18"/>
                <w:szCs w:val="20"/>
                <w:lang w:val="en-GB"/>
              </w:rPr>
              <w:t xml:space="preserve">there is at Selsted, she then fed back her full report in our full governor body meeting here is some of her comments </w:t>
            </w:r>
          </w:p>
          <w:p w14:paraId="78C3BB9E" w14:textId="4F3CC322" w:rsidR="006C2A03" w:rsidRDefault="003B29F0" w:rsidP="00E546A3">
            <w:pPr>
              <w:rPr>
                <w:sz w:val="18"/>
                <w:szCs w:val="20"/>
                <w:lang w:val="en-GB"/>
              </w:rPr>
            </w:pPr>
            <w:r>
              <w:rPr>
                <w:sz w:val="18"/>
                <w:szCs w:val="20"/>
                <w:lang w:val="en-GB"/>
              </w:rPr>
              <w:t>“</w:t>
            </w:r>
            <w:r w:rsidR="00A07AD7" w:rsidRPr="00A07AD7">
              <w:rPr>
                <w:sz w:val="18"/>
                <w:szCs w:val="20"/>
                <w:lang w:val="en-GB"/>
              </w:rPr>
              <w:t>The SEN policy is available on the school website and is a well written summary both of the school’s offer and its philosophy of supporting each child in their learning according to their needs. Inclusion newsletters from the SENDCO supplement this information, following feedback from the parental survey that some parents would not know what to do if they suspected their child had additional learning needs.</w:t>
            </w:r>
            <w:r>
              <w:rPr>
                <w:sz w:val="18"/>
                <w:szCs w:val="20"/>
                <w:lang w:val="en-GB"/>
              </w:rPr>
              <w:t>”</w:t>
            </w:r>
          </w:p>
          <w:p w14:paraId="54729B87" w14:textId="1DA586E4" w:rsidR="0043194E" w:rsidRDefault="003B29F0" w:rsidP="00E546A3">
            <w:pPr>
              <w:rPr>
                <w:sz w:val="18"/>
                <w:szCs w:val="20"/>
                <w:lang w:val="en-GB"/>
              </w:rPr>
            </w:pPr>
            <w:r>
              <w:rPr>
                <w:sz w:val="18"/>
                <w:szCs w:val="20"/>
                <w:lang w:val="en-GB"/>
              </w:rPr>
              <w:t xml:space="preserve">This term Gaya is </w:t>
            </w:r>
            <w:r w:rsidR="00CB1485">
              <w:rPr>
                <w:sz w:val="18"/>
                <w:szCs w:val="20"/>
                <w:lang w:val="en-GB"/>
              </w:rPr>
              <w:t>monitoring</w:t>
            </w:r>
            <w:r>
              <w:rPr>
                <w:sz w:val="18"/>
                <w:szCs w:val="20"/>
                <w:lang w:val="en-GB"/>
              </w:rPr>
              <w:t xml:space="preserve"> ICT and Simon </w:t>
            </w:r>
            <w:r w:rsidR="00CB1485">
              <w:rPr>
                <w:sz w:val="18"/>
                <w:szCs w:val="20"/>
                <w:lang w:val="en-GB"/>
              </w:rPr>
              <w:t>the</w:t>
            </w:r>
            <w:r>
              <w:rPr>
                <w:sz w:val="18"/>
                <w:szCs w:val="20"/>
                <w:lang w:val="en-GB"/>
              </w:rPr>
              <w:t xml:space="preserve"> behaviou</w:t>
            </w:r>
            <w:r w:rsidR="00CB1485">
              <w:rPr>
                <w:sz w:val="18"/>
                <w:szCs w:val="20"/>
                <w:lang w:val="en-GB"/>
              </w:rPr>
              <w:t>r policy and how this is lived throughout the school</w:t>
            </w:r>
            <w:r>
              <w:rPr>
                <w:sz w:val="18"/>
                <w:szCs w:val="20"/>
                <w:lang w:val="en-GB"/>
              </w:rPr>
              <w:t xml:space="preserve"> </w:t>
            </w:r>
            <w:r w:rsidR="00066514">
              <w:rPr>
                <w:sz w:val="18"/>
                <w:szCs w:val="20"/>
                <w:lang w:val="en-GB"/>
              </w:rPr>
              <w:t xml:space="preserve">and in Term 4 we have our whole school development day where all Governors attend and work alongside the teaching team </w:t>
            </w:r>
            <w:r w:rsidR="0043194E">
              <w:rPr>
                <w:sz w:val="18"/>
                <w:szCs w:val="20"/>
                <w:lang w:val="en-GB"/>
              </w:rPr>
              <w:t xml:space="preserve"> </w:t>
            </w:r>
            <w:r w:rsidR="00563644">
              <w:rPr>
                <w:sz w:val="18"/>
                <w:szCs w:val="20"/>
                <w:lang w:val="en-GB"/>
              </w:rPr>
              <w:t xml:space="preserve">and we will also be discussing how we </w:t>
            </w:r>
            <w:r w:rsidR="0043194E">
              <w:rPr>
                <w:sz w:val="18"/>
                <w:szCs w:val="20"/>
                <w:lang w:val="en-GB"/>
              </w:rPr>
              <w:t>re- introduc</w:t>
            </w:r>
            <w:r w:rsidR="00563644">
              <w:rPr>
                <w:sz w:val="18"/>
                <w:szCs w:val="20"/>
                <w:lang w:val="en-GB"/>
              </w:rPr>
              <w:t>e</w:t>
            </w:r>
            <w:r w:rsidR="0043194E">
              <w:rPr>
                <w:sz w:val="18"/>
                <w:szCs w:val="20"/>
                <w:lang w:val="en-GB"/>
              </w:rPr>
              <w:t xml:space="preserve"> the Governor Bear Oakl</w:t>
            </w:r>
            <w:r w:rsidR="00263949">
              <w:rPr>
                <w:sz w:val="18"/>
                <w:szCs w:val="20"/>
                <w:lang w:val="en-GB"/>
              </w:rPr>
              <w:t xml:space="preserve">ey. </w:t>
            </w:r>
          </w:p>
          <w:p w14:paraId="5FC23780" w14:textId="1CE4AD48" w:rsidR="00774A34" w:rsidRDefault="00774A34" w:rsidP="00E546A3">
            <w:pPr>
              <w:rPr>
                <w:sz w:val="18"/>
                <w:szCs w:val="20"/>
                <w:lang w:val="en-GB"/>
              </w:rPr>
            </w:pPr>
            <w:r w:rsidRPr="00774A34">
              <w:rPr>
                <w:noProof/>
                <w:sz w:val="18"/>
                <w:szCs w:val="20"/>
                <w:lang w:val="en-GB"/>
              </w:rPr>
              <w:lastRenderedPageBreak/>
              <w:drawing>
                <wp:anchor distT="0" distB="0" distL="114300" distR="114300" simplePos="0" relativeHeight="251665408" behindDoc="1" locked="0" layoutInCell="1" allowOverlap="1" wp14:anchorId="476E1E0C" wp14:editId="2F1FF097">
                  <wp:simplePos x="0" y="0"/>
                  <wp:positionH relativeFrom="column">
                    <wp:posOffset>-68212</wp:posOffset>
                  </wp:positionH>
                  <wp:positionV relativeFrom="paragraph">
                    <wp:posOffset>335347</wp:posOffset>
                  </wp:positionV>
                  <wp:extent cx="2369820" cy="1026160"/>
                  <wp:effectExtent l="0" t="0" r="0" b="2540"/>
                  <wp:wrapTight wrapText="bothSides">
                    <wp:wrapPolygon edited="0">
                      <wp:start x="0" y="0"/>
                      <wp:lineTo x="0" y="21252"/>
                      <wp:lineTo x="21357" y="21252"/>
                      <wp:lineTo x="21357" y="0"/>
                      <wp:lineTo x="0" y="0"/>
                    </wp:wrapPolygon>
                  </wp:wrapTight>
                  <wp:docPr id="1517458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58763" name=""/>
                          <pic:cNvPicPr/>
                        </pic:nvPicPr>
                        <pic:blipFill>
                          <a:blip r:embed="rId10">
                            <a:extLst>
                              <a:ext uri="{28A0092B-C50C-407E-A947-70E740481C1C}">
                                <a14:useLocalDpi xmlns:a14="http://schemas.microsoft.com/office/drawing/2010/main" val="0"/>
                              </a:ext>
                            </a:extLst>
                          </a:blip>
                          <a:stretch>
                            <a:fillRect/>
                          </a:stretch>
                        </pic:blipFill>
                        <pic:spPr>
                          <a:xfrm>
                            <a:off x="0" y="0"/>
                            <a:ext cx="2369820" cy="1026160"/>
                          </a:xfrm>
                          <a:prstGeom prst="rect">
                            <a:avLst/>
                          </a:prstGeom>
                        </pic:spPr>
                      </pic:pic>
                    </a:graphicData>
                  </a:graphic>
                  <wp14:sizeRelH relativeFrom="margin">
                    <wp14:pctWidth>0</wp14:pctWidth>
                  </wp14:sizeRelH>
                  <wp14:sizeRelV relativeFrom="margin">
                    <wp14:pctHeight>0</wp14:pctHeight>
                  </wp14:sizeRelV>
                </wp:anchor>
              </w:drawing>
            </w:r>
            <w:r>
              <w:rPr>
                <w:noProof/>
                <w:sz w:val="18"/>
                <w:szCs w:val="20"/>
                <w:lang w:val="en-GB"/>
              </w:rPr>
              <mc:AlternateContent>
                <mc:Choice Requires="wps">
                  <w:drawing>
                    <wp:anchor distT="0" distB="0" distL="114300" distR="114300" simplePos="0" relativeHeight="251666432" behindDoc="0" locked="0" layoutInCell="1" allowOverlap="1" wp14:anchorId="2D6B3480" wp14:editId="743381D5">
                      <wp:simplePos x="0" y="0"/>
                      <wp:positionH relativeFrom="column">
                        <wp:posOffset>-71421</wp:posOffset>
                      </wp:positionH>
                      <wp:positionV relativeFrom="paragraph">
                        <wp:posOffset>118478</wp:posOffset>
                      </wp:positionV>
                      <wp:extent cx="6262437" cy="132348"/>
                      <wp:effectExtent l="0" t="0" r="24130" b="20320"/>
                      <wp:wrapNone/>
                      <wp:docPr id="1207647162" name="Flowchart: Punched Tape 7"/>
                      <wp:cNvGraphicFramePr/>
                      <a:graphic xmlns:a="http://schemas.openxmlformats.org/drawingml/2006/main">
                        <a:graphicData uri="http://schemas.microsoft.com/office/word/2010/wordprocessingShape">
                          <wps:wsp>
                            <wps:cNvSpPr/>
                            <wps:spPr>
                              <a:xfrm>
                                <a:off x="0" y="0"/>
                                <a:ext cx="6262437" cy="132348"/>
                              </a:xfrm>
                              <a:prstGeom prst="flowChartPunchedTap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4FBD8F"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7" o:spid="_x0000_s1026" type="#_x0000_t122" style="position:absolute;margin-left:-5.6pt;margin-top:9.35pt;width:493.1pt;height:10.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" fillcolor="#ddd [3204]" strokecolor="#202020 [484]" strokeweight="1pt"/>
                  </w:pict>
                </mc:Fallback>
              </mc:AlternateContent>
            </w:r>
          </w:p>
          <w:p w14:paraId="3B60B051" w14:textId="04795ABD" w:rsidR="00263949" w:rsidRDefault="00774A34" w:rsidP="00E546A3">
            <w:pPr>
              <w:rPr>
                <w:sz w:val="18"/>
                <w:szCs w:val="20"/>
                <w:lang w:val="en-GB"/>
              </w:rPr>
            </w:pPr>
            <w:r>
              <w:rPr>
                <w:sz w:val="18"/>
                <w:szCs w:val="20"/>
                <w:lang w:val="en-GB"/>
              </w:rPr>
              <w:t xml:space="preserve">I know that every day in school really counts, I would like to take this opportunity to reiterate the importance of good attendance to every child. In your updates the teachers have been adding class attendance, so that everyone is kept up to date and I know on a whole parents are very supportive of this.. There are 190 days in a school year, that leaves 175 days to do what you choose, so </w:t>
            </w:r>
            <w:r w:rsidR="00F52F6C">
              <w:rPr>
                <w:sz w:val="18"/>
                <w:szCs w:val="20"/>
                <w:lang w:val="en-GB"/>
              </w:rPr>
              <w:t>let’s</w:t>
            </w:r>
            <w:r>
              <w:rPr>
                <w:sz w:val="18"/>
                <w:szCs w:val="20"/>
                <w:lang w:val="en-GB"/>
              </w:rPr>
              <w:t xml:space="preserve"> make those 190 days really count</w:t>
            </w:r>
            <w:r w:rsidR="00474B1D">
              <w:rPr>
                <w:sz w:val="18"/>
                <w:szCs w:val="20"/>
                <w:lang w:val="en-GB"/>
              </w:rPr>
              <w:t xml:space="preserve">, what we do today supports our children’s development for the future, not only through education but into the work place. </w:t>
            </w:r>
            <w:r>
              <w:rPr>
                <w:sz w:val="18"/>
                <w:szCs w:val="20"/>
                <w:lang w:val="en-GB"/>
              </w:rPr>
              <w:t xml:space="preserve"> </w:t>
            </w:r>
            <w:r w:rsidR="00DF7C65">
              <w:rPr>
                <w:sz w:val="18"/>
                <w:szCs w:val="20"/>
                <w:lang w:val="en-GB"/>
              </w:rPr>
              <w:t xml:space="preserve">The attendance is down </w:t>
            </w:r>
            <w:r w:rsidR="00382944">
              <w:rPr>
                <w:sz w:val="18"/>
                <w:szCs w:val="20"/>
                <w:lang w:val="en-GB"/>
              </w:rPr>
              <w:t xml:space="preserve">1.3% December 24 verses December 23 </w:t>
            </w:r>
            <w:r w:rsidR="00102866">
              <w:rPr>
                <w:sz w:val="18"/>
                <w:szCs w:val="20"/>
                <w:lang w:val="en-GB"/>
              </w:rPr>
              <w:t xml:space="preserve">, however we are just </w:t>
            </w:r>
            <w:r w:rsidR="009F1AFD">
              <w:rPr>
                <w:sz w:val="18"/>
                <w:szCs w:val="20"/>
                <w:lang w:val="en-GB"/>
              </w:rPr>
              <w:t>0.2% above the national average, just a reminder that no holiday is authorised</w:t>
            </w:r>
            <w:r w:rsidR="00980F80">
              <w:rPr>
                <w:sz w:val="18"/>
                <w:szCs w:val="20"/>
                <w:lang w:val="en-GB"/>
              </w:rPr>
              <w:t xml:space="preserve">, and every day in school counts. </w:t>
            </w:r>
          </w:p>
          <w:p w14:paraId="1BE940F0" w14:textId="28F04B94" w:rsidR="00474B1D" w:rsidRDefault="00474B1D" w:rsidP="00E546A3">
            <w:pPr>
              <w:rPr>
                <w:sz w:val="18"/>
                <w:szCs w:val="20"/>
                <w:lang w:val="en-GB"/>
              </w:rPr>
            </w:pPr>
            <w:r>
              <w:rPr>
                <w:noProof/>
                <w:sz w:val="18"/>
                <w:szCs w:val="20"/>
                <w:lang w:val="en-GB"/>
              </w:rPr>
              <w:drawing>
                <wp:anchor distT="0" distB="0" distL="114300" distR="114300" simplePos="0" relativeHeight="251667456" behindDoc="1" locked="0" layoutInCell="1" allowOverlap="1" wp14:anchorId="7B002AF3" wp14:editId="19E46F2B">
                  <wp:simplePos x="0" y="0"/>
                  <wp:positionH relativeFrom="column">
                    <wp:posOffset>301</wp:posOffset>
                  </wp:positionH>
                  <wp:positionV relativeFrom="paragraph">
                    <wp:posOffset>152433</wp:posOffset>
                  </wp:positionV>
                  <wp:extent cx="2667000" cy="2146300"/>
                  <wp:effectExtent l="0" t="0" r="0" b="6350"/>
                  <wp:wrapTight wrapText="bothSides">
                    <wp:wrapPolygon edited="0">
                      <wp:start x="0" y="0"/>
                      <wp:lineTo x="0" y="21472"/>
                      <wp:lineTo x="21446" y="21472"/>
                      <wp:lineTo x="21446" y="0"/>
                      <wp:lineTo x="0" y="0"/>
                    </wp:wrapPolygon>
                  </wp:wrapTight>
                  <wp:docPr id="1691474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0" cy="2146300"/>
                          </a:xfrm>
                          <a:prstGeom prst="rect">
                            <a:avLst/>
                          </a:prstGeom>
                          <a:noFill/>
                        </pic:spPr>
                      </pic:pic>
                    </a:graphicData>
                  </a:graphic>
                </wp:anchor>
              </w:drawing>
            </w:r>
            <w:r>
              <w:rPr>
                <w:sz w:val="18"/>
                <w:szCs w:val="20"/>
                <w:lang w:val="en-GB"/>
              </w:rPr>
              <w:t xml:space="preserve">A big Thank you  FOSS for organising yet another successful </w:t>
            </w:r>
            <w:r w:rsidR="00FD4014">
              <w:rPr>
                <w:sz w:val="18"/>
                <w:szCs w:val="20"/>
                <w:lang w:val="en-GB"/>
              </w:rPr>
              <w:t xml:space="preserve">Christmas </w:t>
            </w:r>
            <w:r>
              <w:rPr>
                <w:sz w:val="18"/>
                <w:szCs w:val="20"/>
                <w:lang w:val="en-GB"/>
              </w:rPr>
              <w:t xml:space="preserve">rete, the hard work and dedication behind the scenes is tireless in the run up to the day!!  </w:t>
            </w:r>
          </w:p>
          <w:p w14:paraId="5C20EB48" w14:textId="79E3FDFD" w:rsidR="00B03E77" w:rsidRPr="0043194E" w:rsidRDefault="0005056A" w:rsidP="00E546A3">
            <w:pPr>
              <w:rPr>
                <w:sz w:val="18"/>
                <w:szCs w:val="20"/>
                <w:lang w:val="en-GB"/>
              </w:rPr>
            </w:pPr>
            <w:r>
              <w:rPr>
                <w:sz w:val="18"/>
                <w:szCs w:val="20"/>
                <w:lang w:val="en-GB"/>
              </w:rPr>
              <w:t>It’s</w:t>
            </w:r>
            <w:r w:rsidR="004D15AA">
              <w:rPr>
                <w:sz w:val="18"/>
                <w:szCs w:val="20"/>
                <w:lang w:val="en-GB"/>
              </w:rPr>
              <w:t xml:space="preserve"> been another full packed term and I will everyone a lovely break this February </w:t>
            </w:r>
          </w:p>
        </w:tc>
      </w:tr>
    </w:tbl>
    <w:p w14:paraId="3027E0B7" w14:textId="77777777" w:rsidR="00197602" w:rsidRDefault="00197602" w:rsidP="00263949">
      <w:pPr>
        <w:pStyle w:val="ObjectAnchor"/>
        <w:rPr>
          <w:lang w:val="en-GB"/>
        </w:rPr>
      </w:pPr>
    </w:p>
    <w:p w14:paraId="40AC9019" w14:textId="3C5F8FF2" w:rsidR="00B03E77" w:rsidRDefault="00B03E77" w:rsidP="00263949">
      <w:pPr>
        <w:pStyle w:val="ObjectAnchor"/>
        <w:rPr>
          <w:lang w:val="en-GB"/>
        </w:rPr>
      </w:pPr>
    </w:p>
    <w:p w14:paraId="1F7E005E" w14:textId="77777777" w:rsidR="00B03E77" w:rsidRDefault="00B03E77" w:rsidP="00263949">
      <w:pPr>
        <w:pStyle w:val="ObjectAnchor"/>
        <w:rPr>
          <w:lang w:val="en-GB"/>
        </w:rPr>
      </w:pPr>
    </w:p>
    <w:p w14:paraId="30755056" w14:textId="77777777" w:rsidR="00B03E77" w:rsidRDefault="00B03E77" w:rsidP="00263949">
      <w:pPr>
        <w:pStyle w:val="ObjectAnchor"/>
        <w:rPr>
          <w:lang w:val="en-GB"/>
        </w:rPr>
      </w:pPr>
    </w:p>
    <w:p w14:paraId="1DC8CE9F" w14:textId="3195E3DF" w:rsidR="00B03E77" w:rsidRPr="000F2138" w:rsidRDefault="00B03E77" w:rsidP="00263949">
      <w:pPr>
        <w:pStyle w:val="ObjectAnchor"/>
        <w:rPr>
          <w:rFonts w:asciiTheme="minorHAnsi"/>
          <w:sz w:val="20"/>
          <w:szCs w:val="40"/>
          <w:lang w:val="en-GB"/>
        </w:rPr>
      </w:pPr>
      <w:r w:rsidRPr="000F2138">
        <w:rPr>
          <w:rFonts w:asciiTheme="minorHAnsi"/>
          <w:sz w:val="20"/>
          <w:szCs w:val="40"/>
          <w:lang w:val="en-GB"/>
        </w:rPr>
        <w:t xml:space="preserve">We look forward to seeing everyone </w:t>
      </w:r>
      <w:r w:rsidR="004D15AA">
        <w:rPr>
          <w:rFonts w:asciiTheme="minorHAnsi"/>
          <w:sz w:val="20"/>
          <w:szCs w:val="40"/>
          <w:lang w:val="en-GB"/>
        </w:rPr>
        <w:t xml:space="preserve">after half term </w:t>
      </w:r>
      <w:r w:rsidRPr="000F2138">
        <w:rPr>
          <w:rFonts w:asciiTheme="minorHAnsi"/>
          <w:sz w:val="20"/>
          <w:szCs w:val="40"/>
          <w:lang w:val="en-GB"/>
        </w:rPr>
        <w:t xml:space="preserve"> </w:t>
      </w:r>
    </w:p>
    <w:p w14:paraId="7D353A5F" w14:textId="77777777" w:rsidR="00B03E77" w:rsidRPr="000F2138" w:rsidRDefault="00B03E77" w:rsidP="00263949">
      <w:pPr>
        <w:pStyle w:val="ObjectAnchor"/>
        <w:rPr>
          <w:rFonts w:asciiTheme="minorHAnsi"/>
          <w:sz w:val="20"/>
          <w:szCs w:val="40"/>
          <w:lang w:val="en-GB"/>
        </w:rPr>
      </w:pPr>
    </w:p>
    <w:p w14:paraId="5EC57D55" w14:textId="29E5E12B" w:rsidR="00B03E77" w:rsidRPr="000F2138" w:rsidRDefault="000F2138" w:rsidP="00263949">
      <w:pPr>
        <w:pStyle w:val="ObjectAnchor"/>
        <w:rPr>
          <w:rFonts w:asciiTheme="minorHAnsi"/>
          <w:sz w:val="20"/>
          <w:szCs w:val="40"/>
          <w:lang w:val="en-GB"/>
        </w:rPr>
      </w:pPr>
      <w:r>
        <w:rPr>
          <w:rFonts w:asciiTheme="minorHAnsi"/>
          <w:sz w:val="20"/>
          <w:szCs w:val="40"/>
          <w:lang w:val="en-GB"/>
        </w:rPr>
        <mc:AlternateContent>
          <mc:Choice Requires="wpi">
            <w:drawing>
              <wp:anchor distT="0" distB="0" distL="114300" distR="114300" simplePos="0" relativeHeight="251668480" behindDoc="0" locked="0" layoutInCell="1" allowOverlap="1" wp14:anchorId="72FC02EA" wp14:editId="56C06FE0">
                <wp:simplePos x="0" y="0"/>
                <wp:positionH relativeFrom="column">
                  <wp:posOffset>-80877</wp:posOffset>
                </wp:positionH>
                <wp:positionV relativeFrom="paragraph">
                  <wp:posOffset>-111426</wp:posOffset>
                </wp:positionV>
                <wp:extent cx="3030120" cy="527400"/>
                <wp:effectExtent l="57150" t="38100" r="56515" b="44450"/>
                <wp:wrapNone/>
                <wp:docPr id="1688324252"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3030120" cy="527400"/>
                      </w14:xfrm>
                    </w14:contentPart>
                  </a:graphicData>
                </a:graphic>
              </wp:anchor>
            </w:drawing>
          </mc:Choice>
          <mc:Fallback>
            <w:pict>
              <v:shapetype w14:anchorId="2D9BE3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7.05pt;margin-top:-9.45pt;width:240.05pt;height:42.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">
                <v:imagedata r:id="rId13" o:title=""/>
              </v:shape>
            </w:pict>
          </mc:Fallback>
        </mc:AlternateContent>
      </w:r>
    </w:p>
    <w:p w14:paraId="6DDF68C8" w14:textId="77777777" w:rsidR="00B03E77" w:rsidRPr="000F2138" w:rsidRDefault="00B03E77" w:rsidP="00263949">
      <w:pPr>
        <w:pStyle w:val="ObjectAnchor"/>
        <w:rPr>
          <w:rFonts w:asciiTheme="minorHAnsi"/>
          <w:sz w:val="20"/>
          <w:szCs w:val="40"/>
          <w:lang w:val="en-GB"/>
        </w:rPr>
      </w:pPr>
    </w:p>
    <w:p w14:paraId="1F553913" w14:textId="77777777" w:rsidR="000F2138" w:rsidRDefault="000F2138" w:rsidP="00263949">
      <w:pPr>
        <w:pStyle w:val="ObjectAnchor"/>
        <w:rPr>
          <w:rFonts w:asciiTheme="minorHAnsi"/>
          <w:sz w:val="20"/>
          <w:szCs w:val="40"/>
          <w:lang w:val="en-GB"/>
        </w:rPr>
      </w:pPr>
    </w:p>
    <w:p w14:paraId="634B0870" w14:textId="4A03BDDC" w:rsidR="00B03E77" w:rsidRPr="000F2138" w:rsidRDefault="00B03E77" w:rsidP="00263949">
      <w:pPr>
        <w:pStyle w:val="ObjectAnchor"/>
        <w:rPr>
          <w:rFonts w:asciiTheme="minorHAnsi"/>
          <w:sz w:val="20"/>
          <w:szCs w:val="40"/>
          <w:lang w:val="en-GB"/>
        </w:rPr>
      </w:pPr>
      <w:r w:rsidRPr="000F2138">
        <w:rPr>
          <w:rFonts w:asciiTheme="minorHAnsi"/>
          <w:sz w:val="20"/>
          <w:szCs w:val="40"/>
          <w:lang w:val="en-GB"/>
        </w:rPr>
        <w:t xml:space="preserve">Have Fun </w:t>
      </w:r>
      <w:r w:rsidR="000F2138">
        <w:rPr>
          <w:rFonts w:asciiTheme="minorHAnsi"/>
          <w:sz w:val="20"/>
          <w:szCs w:val="40"/>
          <w:lang w:val="en-GB"/>
        </w:rPr>
        <w:t>!!</w:t>
      </w:r>
    </w:p>
    <w:p w14:paraId="281F29D0" w14:textId="1A06B6FA" w:rsidR="00B03E77" w:rsidRPr="000F2138" w:rsidRDefault="00B03E77" w:rsidP="00263949">
      <w:pPr>
        <w:pStyle w:val="ObjectAnchor"/>
        <w:rPr>
          <w:rFonts w:asciiTheme="minorHAnsi"/>
          <w:sz w:val="20"/>
          <w:szCs w:val="40"/>
          <w:lang w:val="en-GB"/>
        </w:rPr>
      </w:pPr>
      <w:r w:rsidRPr="000F2138">
        <w:rPr>
          <w:rFonts w:asciiTheme="minorHAnsi"/>
          <w:sz w:val="20"/>
          <w:szCs w:val="40"/>
          <w:lang w:val="en-GB"/>
        </w:rPr>
        <w:t xml:space="preserve">Clare Blakemore </w:t>
      </w:r>
    </w:p>
    <w:p w14:paraId="19BCD84D" w14:textId="1F301D24" w:rsidR="00B03E77" w:rsidRPr="000F2138" w:rsidRDefault="00B03E77" w:rsidP="00263949">
      <w:pPr>
        <w:pStyle w:val="ObjectAnchor"/>
        <w:rPr>
          <w:rFonts w:asciiTheme="minorHAnsi"/>
          <w:sz w:val="20"/>
          <w:szCs w:val="40"/>
          <w:lang w:val="en-GB"/>
        </w:rPr>
      </w:pPr>
      <w:r w:rsidRPr="000F2138">
        <w:rPr>
          <w:rFonts w:asciiTheme="minorHAnsi"/>
          <w:sz w:val="20"/>
          <w:szCs w:val="40"/>
          <w:lang w:val="en-GB"/>
        </w:rPr>
        <w:t xml:space="preserve">Chair of Governors </w:t>
      </w:r>
    </w:p>
    <w:sectPr w:rsidR="00B03E77" w:rsidRPr="000F2138" w:rsidSect="00677AAD">
      <w:pgSz w:w="11906" w:h="16838" w:code="9"/>
      <w:pgMar w:top="1191"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F195D" w14:textId="77777777" w:rsidR="00077CD7" w:rsidRDefault="00077CD7" w:rsidP="002719D0">
      <w:pPr>
        <w:spacing w:before="0" w:line="240" w:lineRule="auto"/>
      </w:pPr>
      <w:r>
        <w:separator/>
      </w:r>
    </w:p>
  </w:endnote>
  <w:endnote w:type="continuationSeparator" w:id="0">
    <w:p w14:paraId="321BFFBD" w14:textId="77777777" w:rsidR="00077CD7" w:rsidRDefault="00077CD7" w:rsidP="002719D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venirNext LT Pro Light">
    <w:altName w:val="Calibri"/>
    <w:charset w:val="00"/>
    <w:family w:val="swiss"/>
    <w:pitch w:val="variable"/>
    <w:sig w:usb0="00000007" w:usb1="00000000"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C1185" w14:textId="77777777" w:rsidR="00077CD7" w:rsidRDefault="00077CD7" w:rsidP="002719D0">
      <w:pPr>
        <w:spacing w:before="0" w:line="240" w:lineRule="auto"/>
      </w:pPr>
      <w:r>
        <w:separator/>
      </w:r>
    </w:p>
  </w:footnote>
  <w:footnote w:type="continuationSeparator" w:id="0">
    <w:p w14:paraId="06B5F674" w14:textId="77777777" w:rsidR="00077CD7" w:rsidRDefault="00077CD7" w:rsidP="002719D0">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31"/>
    <w:rsid w:val="00020871"/>
    <w:rsid w:val="000359AC"/>
    <w:rsid w:val="0005056A"/>
    <w:rsid w:val="00064D39"/>
    <w:rsid w:val="00066514"/>
    <w:rsid w:val="00075F46"/>
    <w:rsid w:val="00077CD7"/>
    <w:rsid w:val="000917E9"/>
    <w:rsid w:val="000C3643"/>
    <w:rsid w:val="000F2138"/>
    <w:rsid w:val="00102866"/>
    <w:rsid w:val="00127D13"/>
    <w:rsid w:val="00144AAF"/>
    <w:rsid w:val="00146B8D"/>
    <w:rsid w:val="00147234"/>
    <w:rsid w:val="00197602"/>
    <w:rsid w:val="001C08DF"/>
    <w:rsid w:val="001E0D09"/>
    <w:rsid w:val="001E7764"/>
    <w:rsid w:val="002107E5"/>
    <w:rsid w:val="00263949"/>
    <w:rsid w:val="002719D0"/>
    <w:rsid w:val="00281373"/>
    <w:rsid w:val="00281502"/>
    <w:rsid w:val="00283589"/>
    <w:rsid w:val="00283B00"/>
    <w:rsid w:val="002A12F0"/>
    <w:rsid w:val="002B6E7D"/>
    <w:rsid w:val="002C1984"/>
    <w:rsid w:val="003326C3"/>
    <w:rsid w:val="00335FD9"/>
    <w:rsid w:val="00360680"/>
    <w:rsid w:val="00382944"/>
    <w:rsid w:val="003B29F0"/>
    <w:rsid w:val="003B3C98"/>
    <w:rsid w:val="003C7B2C"/>
    <w:rsid w:val="003E687A"/>
    <w:rsid w:val="0043194E"/>
    <w:rsid w:val="004668FF"/>
    <w:rsid w:val="004748E7"/>
    <w:rsid w:val="00474B1D"/>
    <w:rsid w:val="004D15AA"/>
    <w:rsid w:val="004D63D5"/>
    <w:rsid w:val="0051326A"/>
    <w:rsid w:val="00563644"/>
    <w:rsid w:val="005F44E0"/>
    <w:rsid w:val="005F6474"/>
    <w:rsid w:val="00624FC0"/>
    <w:rsid w:val="006370D1"/>
    <w:rsid w:val="00647A90"/>
    <w:rsid w:val="00677AAD"/>
    <w:rsid w:val="00694360"/>
    <w:rsid w:val="006A3333"/>
    <w:rsid w:val="006C2A03"/>
    <w:rsid w:val="006C34D8"/>
    <w:rsid w:val="006D1CD7"/>
    <w:rsid w:val="006E56DA"/>
    <w:rsid w:val="006F3E80"/>
    <w:rsid w:val="006F6D0B"/>
    <w:rsid w:val="00705BA2"/>
    <w:rsid w:val="007507E9"/>
    <w:rsid w:val="00774A34"/>
    <w:rsid w:val="007844DC"/>
    <w:rsid w:val="007C2191"/>
    <w:rsid w:val="007E17C0"/>
    <w:rsid w:val="007F2019"/>
    <w:rsid w:val="007F3876"/>
    <w:rsid w:val="0080449D"/>
    <w:rsid w:val="00807EDA"/>
    <w:rsid w:val="008A3EBD"/>
    <w:rsid w:val="008E1119"/>
    <w:rsid w:val="00914D33"/>
    <w:rsid w:val="009259A6"/>
    <w:rsid w:val="00970A18"/>
    <w:rsid w:val="00980F80"/>
    <w:rsid w:val="009914F7"/>
    <w:rsid w:val="00994D62"/>
    <w:rsid w:val="009A2E48"/>
    <w:rsid w:val="009C1016"/>
    <w:rsid w:val="009C726B"/>
    <w:rsid w:val="009F1AFD"/>
    <w:rsid w:val="00A07AD7"/>
    <w:rsid w:val="00A2399E"/>
    <w:rsid w:val="00A464E3"/>
    <w:rsid w:val="00AD2E65"/>
    <w:rsid w:val="00AD3FD8"/>
    <w:rsid w:val="00B03E77"/>
    <w:rsid w:val="00B15D3D"/>
    <w:rsid w:val="00B832D1"/>
    <w:rsid w:val="00B97E24"/>
    <w:rsid w:val="00BC08D5"/>
    <w:rsid w:val="00BD649E"/>
    <w:rsid w:val="00C02F1A"/>
    <w:rsid w:val="00C10EE6"/>
    <w:rsid w:val="00C419DC"/>
    <w:rsid w:val="00C5267B"/>
    <w:rsid w:val="00C57136"/>
    <w:rsid w:val="00C77147"/>
    <w:rsid w:val="00CA0AAB"/>
    <w:rsid w:val="00CB1485"/>
    <w:rsid w:val="00CE1560"/>
    <w:rsid w:val="00D01535"/>
    <w:rsid w:val="00D22F24"/>
    <w:rsid w:val="00D46153"/>
    <w:rsid w:val="00D70344"/>
    <w:rsid w:val="00D80FBC"/>
    <w:rsid w:val="00DF7C65"/>
    <w:rsid w:val="00E13C31"/>
    <w:rsid w:val="00E35CF2"/>
    <w:rsid w:val="00E477C6"/>
    <w:rsid w:val="00E546A3"/>
    <w:rsid w:val="00EC797B"/>
    <w:rsid w:val="00F12D04"/>
    <w:rsid w:val="00F2679F"/>
    <w:rsid w:val="00F52F6C"/>
    <w:rsid w:val="00F830A4"/>
    <w:rsid w:val="00F91638"/>
    <w:rsid w:val="00F96C5E"/>
    <w:rsid w:val="00FA7E86"/>
    <w:rsid w:val="00FD40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3C3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6370D1"/>
    <w:pPr>
      <w:spacing w:before="240" w:after="0"/>
    </w:pPr>
    <w:rPr>
      <w:sz w:val="20"/>
    </w:rPr>
  </w:style>
  <w:style w:type="paragraph" w:styleId="Heading1">
    <w:name w:val="heading 1"/>
    <w:basedOn w:val="Normal"/>
    <w:next w:val="Normal"/>
    <w:link w:val="Heading1Char"/>
    <w:uiPriority w:val="9"/>
    <w:qFormat/>
    <w:rsid w:val="00F96C5E"/>
    <w:pPr>
      <w:spacing w:before="210"/>
      <w:outlineLvl w:val="0"/>
    </w:pPr>
    <w:rPr>
      <w:rFonts w:asciiTheme="majorHAnsi" w:hAnsiTheme="majorHAnsi"/>
      <w:b/>
      <w:bCs/>
      <w:sz w:val="48"/>
      <w:szCs w:val="48"/>
    </w:rPr>
  </w:style>
  <w:style w:type="paragraph" w:styleId="Heading2">
    <w:name w:val="heading 2"/>
    <w:basedOn w:val="Normal"/>
    <w:next w:val="Normal"/>
    <w:link w:val="Heading2Char"/>
    <w:uiPriority w:val="9"/>
    <w:qFormat/>
    <w:rsid w:val="00A2399E"/>
    <w:pPr>
      <w:outlineLvl w:val="1"/>
    </w:pPr>
    <w:rPr>
      <w:b/>
      <w:bCs/>
      <w:sz w:val="3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2399E"/>
    <w:pPr>
      <w:spacing w:before="100" w:beforeAutospacing="1" w:line="240" w:lineRule="auto"/>
    </w:pPr>
    <w:rPr>
      <w:rFonts w:asciiTheme="majorHAnsi" w:hAnsiTheme="majorHAnsi"/>
      <w:b/>
      <w:color w:val="000000" w:themeColor="text1"/>
      <w:sz w:val="88"/>
      <w:szCs w:val="50"/>
    </w:rPr>
  </w:style>
  <w:style w:type="character" w:customStyle="1" w:styleId="TitleChar">
    <w:name w:val="Title Char"/>
    <w:basedOn w:val="DefaultParagraphFont"/>
    <w:link w:val="Title"/>
    <w:uiPriority w:val="10"/>
    <w:rsid w:val="00A2399E"/>
    <w:rPr>
      <w:rFonts w:asciiTheme="majorHAnsi" w:hAnsiTheme="majorHAnsi"/>
      <w:b/>
      <w:color w:val="000000" w:themeColor="text1"/>
      <w:sz w:val="88"/>
      <w:szCs w:val="50"/>
    </w:rPr>
  </w:style>
  <w:style w:type="paragraph" w:styleId="Subtitle">
    <w:name w:val="Subtitle"/>
    <w:basedOn w:val="Normal"/>
    <w:next w:val="Normal"/>
    <w:link w:val="SubtitleChar"/>
    <w:uiPriority w:val="11"/>
    <w:qFormat/>
    <w:rsid w:val="00A2399E"/>
    <w:pPr>
      <w:spacing w:before="120" w:after="240" w:line="240" w:lineRule="auto"/>
    </w:pPr>
    <w:rPr>
      <w:color w:val="7F7F7F" w:themeColor="text1" w:themeTint="80"/>
      <w:sz w:val="28"/>
      <w:szCs w:val="24"/>
    </w:rPr>
  </w:style>
  <w:style w:type="character" w:customStyle="1" w:styleId="SubtitleChar">
    <w:name w:val="Subtitle Char"/>
    <w:basedOn w:val="DefaultParagraphFont"/>
    <w:link w:val="Subtitle"/>
    <w:uiPriority w:val="11"/>
    <w:rsid w:val="00A2399E"/>
    <w:rPr>
      <w:color w:val="7F7F7F" w:themeColor="text1" w:themeTint="80"/>
      <w:sz w:val="28"/>
      <w:szCs w:val="24"/>
    </w:rPr>
  </w:style>
  <w:style w:type="character" w:customStyle="1" w:styleId="Heading1Char">
    <w:name w:val="Heading 1 Char"/>
    <w:basedOn w:val="DefaultParagraphFont"/>
    <w:link w:val="Heading1"/>
    <w:uiPriority w:val="9"/>
    <w:rsid w:val="00F96C5E"/>
    <w:rPr>
      <w:rFonts w:asciiTheme="majorHAnsi" w:hAnsiTheme="majorHAnsi"/>
      <w:b/>
      <w:bCs/>
      <w:sz w:val="48"/>
      <w:szCs w:val="48"/>
    </w:rPr>
  </w:style>
  <w:style w:type="paragraph" w:customStyle="1" w:styleId="Byline">
    <w:name w:val="Byline"/>
    <w:basedOn w:val="Normal"/>
    <w:qFormat/>
    <w:rsid w:val="00A2399E"/>
    <w:pPr>
      <w:spacing w:before="120"/>
    </w:pPr>
    <w:rPr>
      <w:color w:val="404040" w:themeColor="text1" w:themeTint="BF"/>
    </w:rPr>
  </w:style>
  <w:style w:type="paragraph" w:styleId="NoSpacing">
    <w:name w:val="No Spacing"/>
    <w:uiPriority w:val="1"/>
    <w:qFormat/>
    <w:rsid w:val="002719D0"/>
    <w:pPr>
      <w:spacing w:after="0" w:line="240" w:lineRule="auto"/>
    </w:pPr>
  </w:style>
  <w:style w:type="paragraph" w:styleId="Header">
    <w:name w:val="header"/>
    <w:basedOn w:val="Normal"/>
    <w:link w:val="HeaderChar"/>
    <w:uiPriority w:val="99"/>
    <w:unhideWhenUsed/>
    <w:rsid w:val="002719D0"/>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719D0"/>
  </w:style>
  <w:style w:type="paragraph" w:styleId="Footer">
    <w:name w:val="footer"/>
    <w:basedOn w:val="Normal"/>
    <w:link w:val="FooterChar"/>
    <w:uiPriority w:val="99"/>
    <w:semiHidden/>
    <w:rsid w:val="002719D0"/>
    <w:pPr>
      <w:tabs>
        <w:tab w:val="center" w:pos="4680"/>
        <w:tab w:val="right" w:pos="9360"/>
      </w:tabs>
      <w:spacing w:before="0" w:line="240" w:lineRule="auto"/>
    </w:pPr>
  </w:style>
  <w:style w:type="character" w:customStyle="1" w:styleId="FooterChar">
    <w:name w:val="Footer Char"/>
    <w:basedOn w:val="DefaultParagraphFont"/>
    <w:link w:val="Footer"/>
    <w:uiPriority w:val="99"/>
    <w:semiHidden/>
    <w:rsid w:val="006370D1"/>
    <w:rPr>
      <w:sz w:val="20"/>
    </w:rPr>
  </w:style>
  <w:style w:type="paragraph" w:customStyle="1" w:styleId="TopicDescription">
    <w:name w:val="Topic Description"/>
    <w:basedOn w:val="Normal"/>
    <w:qFormat/>
    <w:rsid w:val="00A2399E"/>
    <w:pPr>
      <w:spacing w:before="120"/>
      <w:jc w:val="right"/>
    </w:pPr>
    <w:rPr>
      <w:sz w:val="18"/>
      <w:szCs w:val="18"/>
    </w:rPr>
  </w:style>
  <w:style w:type="paragraph" w:customStyle="1" w:styleId="TopicTitle">
    <w:name w:val="Topic Title"/>
    <w:basedOn w:val="Normal"/>
    <w:qFormat/>
    <w:rsid w:val="00F96C5E"/>
    <w:pPr>
      <w:spacing w:before="360"/>
      <w:jc w:val="right"/>
    </w:pPr>
    <w:rPr>
      <w:b/>
      <w:sz w:val="18"/>
    </w:rPr>
  </w:style>
  <w:style w:type="paragraph" w:styleId="TOCHeading">
    <w:name w:val="TOC Heading"/>
    <w:basedOn w:val="Normal"/>
    <w:next w:val="Normal"/>
    <w:uiPriority w:val="39"/>
    <w:qFormat/>
    <w:rsid w:val="007507E9"/>
    <w:pPr>
      <w:spacing w:before="400"/>
      <w:jc w:val="right"/>
    </w:pPr>
    <w:rPr>
      <w:b/>
      <w:sz w:val="18"/>
    </w:rPr>
  </w:style>
  <w:style w:type="paragraph" w:customStyle="1" w:styleId="ObjectAnchor">
    <w:name w:val="Object Anchor"/>
    <w:basedOn w:val="Normal"/>
    <w:qFormat/>
    <w:rsid w:val="00B97E24"/>
    <w:pPr>
      <w:spacing w:before="0"/>
    </w:pPr>
    <w:rPr>
      <w:rFonts w:ascii="AvenirNext LT Pro Light"/>
      <w:noProof/>
      <w:sz w:val="10"/>
    </w:rPr>
  </w:style>
  <w:style w:type="character" w:customStyle="1" w:styleId="Heading2Char">
    <w:name w:val="Heading 2 Char"/>
    <w:basedOn w:val="DefaultParagraphFont"/>
    <w:link w:val="Heading2"/>
    <w:uiPriority w:val="9"/>
    <w:rsid w:val="00A2399E"/>
    <w:rPr>
      <w:b/>
      <w:bCs/>
      <w:sz w:val="36"/>
      <w:szCs w:val="30"/>
    </w:rPr>
  </w:style>
  <w:style w:type="paragraph" w:customStyle="1" w:styleId="IssueInfo">
    <w:name w:val="Issue Info"/>
    <w:basedOn w:val="Normal"/>
    <w:qFormat/>
    <w:rsid w:val="00A2399E"/>
    <w:pPr>
      <w:spacing w:before="0"/>
      <w:jc w:val="right"/>
    </w:pPr>
    <w:rPr>
      <w:color w:val="7F7F7F" w:themeColor="text1" w:themeTint="80"/>
      <w:sz w:val="18"/>
      <w:szCs w:val="16"/>
    </w:rPr>
  </w:style>
  <w:style w:type="character" w:styleId="PlaceholderText">
    <w:name w:val="Placeholder Text"/>
    <w:basedOn w:val="DefaultParagraphFont"/>
    <w:uiPriority w:val="99"/>
    <w:semiHidden/>
    <w:rsid w:val="007844DC"/>
    <w:rPr>
      <w:color w:val="808080"/>
    </w:rPr>
  </w:style>
  <w:style w:type="character" w:customStyle="1" w:styleId="Bold">
    <w:name w:val="Bold"/>
    <w:uiPriority w:val="1"/>
    <w:qFormat/>
    <w:rsid w:val="0080449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reBla\AppData\Roaming\Microsoft\Templates\Corporate%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B071917BDA4728B5538F17F4BFE2C8"/>
        <w:category>
          <w:name w:val="General"/>
          <w:gallery w:val="placeholder"/>
        </w:category>
        <w:types>
          <w:type w:val="bbPlcHdr"/>
        </w:types>
        <w:behaviors>
          <w:behavior w:val="content"/>
        </w:behaviors>
        <w:guid w:val="{84338FE8-8301-4929-AA8F-A7C2B26D840A}"/>
      </w:docPartPr>
      <w:docPartBody>
        <w:p w:rsidR="008A409C" w:rsidRDefault="008265EB">
          <w:pPr>
            <w:pStyle w:val="9EB071917BDA4728B5538F17F4BFE2C8"/>
          </w:pPr>
          <w:r w:rsidRPr="009A2E48">
            <w:rPr>
              <w:lang w:bidi="en-GB"/>
            </w:rPr>
            <w:t>The Review</w:t>
          </w:r>
        </w:p>
      </w:docPartBody>
    </w:docPart>
    <w:docPart>
      <w:docPartPr>
        <w:name w:val="3F75EB85B0D544B183F63E2ABA88D104"/>
        <w:category>
          <w:name w:val="General"/>
          <w:gallery w:val="placeholder"/>
        </w:category>
        <w:types>
          <w:type w:val="bbPlcHdr"/>
        </w:types>
        <w:behaviors>
          <w:behavior w:val="content"/>
        </w:behaviors>
        <w:guid w:val="{E45E6F70-9AF0-4063-AC81-AC60A63580DF}"/>
      </w:docPartPr>
      <w:docPartBody>
        <w:p w:rsidR="008A409C" w:rsidRDefault="008265EB">
          <w:pPr>
            <w:pStyle w:val="3F75EB85B0D544B183F63E2ABA88D104"/>
          </w:pPr>
          <w:r w:rsidRPr="009A2E48">
            <w:rPr>
              <w:lang w:bidi="en-GB"/>
            </w:rPr>
            <w:t>August 20XX</w:t>
          </w:r>
          <w:r w:rsidRPr="009A2E48">
            <w:rPr>
              <w:lang w:bidi="en-GB"/>
            </w:rPr>
            <w:br/>
            <w:t>Issue #12</w:t>
          </w:r>
        </w:p>
      </w:docPartBody>
    </w:docPart>
    <w:docPart>
      <w:docPartPr>
        <w:name w:val="3830CA8639BF4143901C87F088B74BD6"/>
        <w:category>
          <w:name w:val="General"/>
          <w:gallery w:val="placeholder"/>
        </w:category>
        <w:types>
          <w:type w:val="bbPlcHdr"/>
        </w:types>
        <w:behaviors>
          <w:behavior w:val="content"/>
        </w:behaviors>
        <w:guid w:val="{D4BE934D-C03D-4089-8E22-02424395D01C}"/>
      </w:docPartPr>
      <w:docPartBody>
        <w:p w:rsidR="008A409C" w:rsidRDefault="008265EB">
          <w:pPr>
            <w:pStyle w:val="3830CA8639BF4143901C87F088B74BD6"/>
          </w:pPr>
          <w:r w:rsidRPr="009A2E48">
            <w:rPr>
              <w:lang w:bidi="en-GB"/>
            </w:rPr>
            <w:t>The latest news, views, and announcements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venirNext LT Pro Light">
    <w:altName w:val="Calibri"/>
    <w:charset w:val="00"/>
    <w:family w:val="swiss"/>
    <w:pitch w:val="variable"/>
    <w:sig w:usb0="00000007" w:usb1="00000000"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3E"/>
    <w:rsid w:val="000917E9"/>
    <w:rsid w:val="000F7AE2"/>
    <w:rsid w:val="0015463E"/>
    <w:rsid w:val="002810C8"/>
    <w:rsid w:val="008265EB"/>
    <w:rsid w:val="008A409C"/>
    <w:rsid w:val="008E1119"/>
    <w:rsid w:val="00C0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B071917BDA4728B5538F17F4BFE2C8">
    <w:name w:val="9EB071917BDA4728B5538F17F4BFE2C8"/>
  </w:style>
  <w:style w:type="paragraph" w:customStyle="1" w:styleId="3F75EB85B0D544B183F63E2ABA88D104">
    <w:name w:val="3F75EB85B0D544B183F63E2ABA88D104"/>
  </w:style>
  <w:style w:type="paragraph" w:customStyle="1" w:styleId="3830CA8639BF4143901C87F088B74BD6">
    <w:name w:val="3830CA8639BF4143901C87F088B74B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7-14T20:02:46.860"/>
    </inkml:context>
    <inkml:brush xml:id="br0">
      <inkml:brushProperty name="width" value="0.05" units="cm"/>
      <inkml:brushProperty name="height" value="0.05" units="cm"/>
    </inkml:brush>
  </inkml:definitions>
  <inkml:trace contextRef="#ctx0" brushRef="#br0">117 680 5185 0 0,'0'0'836'0'0,"-7"-2"-781"0"0,7 2-70 0 0,0 0 0 0 0,0 0 1 0 0,1 0-1 0 0,-1 0 0 0 0,0 0 0 0 0,0 0 1 0 0,0 0-1 0 0,0 0 0 0 0,0 0 0 0 0,0 0 1 0 0,0 0-1 0 0,0 0 0 0 0,0 0 0 0 0,0 0 1 0 0,0 0-1 0 0,0 0 0 0 0,0 0 0 0 0,0-1 1 0 0,0 1-1 0 0,0 0 0 0 0,0 0 0 0 0,0 0 1 0 0,0 0-1 0 0,0 0 0 0 0,0 0 0 0 0,0 0 1 0 0,0 0-1 0 0,0 0 0 0 0,0 0 0 0 0,0 0 1 0 0,0 0-1 0 0,0 0 0 0 0,0-1 0 0 0,0 1 1 0 0,0 0-1 0 0,0 0 0 0 0,0 0 0 0 0,0 0 1 0 0,0 0-1 0 0,0 0 0 0 0,-1 0 0 0 0,1 0 1 0 0,0 0-1 0 0,0 0 0 0 0,0 0 0 0 0,0 0 1 0 0,0 0-1 0 0,0 0 0 0 0,0 0 0 0 0,0 0 1 0 0,0 0-1 0 0,0 0 0 0 0,0 0 0 0 0,0 0 76 0 0,1 0 0 0 0,0-1-1 0 0,-1 1 1 0 0,1 1 0 0 0,-1-1 0 0 0,1 0-1 0 0,0 0 1 0 0,-1 0 0 0 0,1 0 0 0 0,-1 0-1 0 0,1 0 1 0 0,-1 1 0 0 0,1-1 0 0 0,0 0-1 0 0,-1 0 1 0 0,1 1 0 0 0,-1-1 0 0 0,1 0-1 0 0,-1 1 1 0 0,1 0 0 0 0,5 5 95 0 0,-1 0 1 0 0,0 1-1 0 0,-1 0 1 0 0,1 0-1 0 0,-2 0 1 0 0,1 0-1 0 0,-1 0 1 0 0,0 1-1 0 0,3 8 1 0 0,-2-3 118 0 0,1-1 1 0 0,1 0-1 0 0,9 15 1 0 0,14 23 30 0 0,-23-38-198 0 0,0-1-1 0 0,1 1 1 0 0,1-1 0 0 0,-1-1-1 0 0,17 17 1 0 0,-17-20 2 0 0,0 0 0 0 0,1 0 0 0 0,0-1-1 0 0,0 0 1 0 0,1 0 0 0 0,0-1 0 0 0,-1 0 0 0 0,19 7-1 0 0,-18-9 0 0 0,0-1-1 0 0,0 0 0 0 0,0 0 1 0 0,1-1-1 0 0,-1 0 0 0 0,0-1 0 0 0,0 0 1 0 0,1 0-1 0 0,12-3 0 0 0,7-3 237 0 0,47-15-1 0 0,-35 8-258 0 0,-10 2 6 0 0,0 0 0 0 0,-1-2 0 0 0,43-26 0 0 0,78-64 627 0 0,-134 89-578 0 0,-1-1 1 0 0,-1 0-1 0 0,0-1 1 0 0,-1-1-1 0 0,-1 0 1 0 0,0-1-1 0 0,-1-1 1 0 0,-2 0-1 0 0,1 0 1 0 0,-2-1-1 0 0,-1 0 1 0 0,9-30-1 0 0,-15 36-109 0 0,0 0 0 0 0,0 0 0 0 0,-1-1 0 0 0,-1 1-1 0 0,0 0 1 0 0,-1 0 0 0 0,-1 0 0 0 0,0-1 0 0 0,-1 2 0 0 0,0-1 0 0 0,-7-17 0 0 0,1 7-35 0 0,-1 0 0 0 0,-1 0 0 0 0,-1 1 0 0 0,-1 1 0 0 0,-21-28 0 0 0,24 38 22 0 0,0 1-1 0 0,0 1 0 0 0,-1-1 0 0 0,-1 2 0 0 0,0 0 0 0 0,0 0 1 0 0,0 1-1 0 0,-1 0 0 0 0,-1 1 0 0 0,-27-10 0 0 0,19 10-14 0 0,0 0 0 0 0,0 2 0 0 0,-1 0 0 0 0,0 2 0 0 0,0 1-1 0 0,-33 0 1 0 0,44 3-27 0 0,-1 0-1 0 0,1 1 1 0 0,0 1-1 0 0,0 0 1 0 0,0 0 0 0 0,1 1-1 0 0,-1 1 1 0 0,1 0-1 0 0,0 0 1 0 0,-13 9-1 0 0,-11 11-34 0 0,-52 44 0 0 0,65-51 68 0 0,-9 12 6 0 0,2 1 0 0 0,0 1 0 0 0,-26 41 0 0 0,19-26 8 0 0,15-18 5 0 0,2 2 0 0 0,0-1-1 0 0,3 2 1 0 0,0 1 0 0 0,-21 66 0 0 0,19-39 24 0 0,4 1 1 0 0,-12 98 0 0 0,21-111-18 0 0,3 0 0 0 0,4 67 0 0 0,-1-94-18 0 0,2 1 0 0 0,1-1 1 0 0,0-1-1 0 0,1 1 0 0 0,2-1 0 0 0,0 0 0 0 0,18 37 0 0 0,-21-50 17 0 0,0-1 0 0 0,1 1 1 0 0,-1-1-1 0 0,1 0 0 0 0,1 0 1 0 0,-1-1-1 0 0,1 1 0 0 0,0-1 0 0 0,0 0 1 0 0,1-1-1 0 0,-1 0 0 0 0,1 0 1 0 0,0 0-1 0 0,0-1 0 0 0,0 0 0 0 0,1 0 1 0 0,-1 0-1 0 0,1-1 0 0 0,-1-1 0 0 0,17 3 1 0 0,-13-4 14 0 0,1 0 1 0 0,0-1-1 0 0,-1 0 1 0 0,1-1-1 0 0,-1 0 1 0 0,1-1-1 0 0,-1 0 1 0 0,0 0 0 0 0,0-2-1 0 0,0 1 1 0 0,-1-1-1 0 0,0-1 1 0 0,17-11-1 0 0,-1-3-24 0 0,-1-1 0 0 0,37-39 0 0 0,40-58-70 0 0,-7 7 72 0 0,95-120-79 0 0,-171 202 55 0 0,0-1-1 0 0,-2-1 1 0 0,-2 0 0 0 0,0-2-1 0 0,17-58 1 0 0,-20 42 43 0 0,-1 1 0 0 0,-3-1 0 0 0,2-72 1 0 0,-9 99-96 0 0,1-115-162 0 0,-3 122 211 0 0,0 1 0 0 0,-1-1-1 0 0,-1 1 1 0 0,0 0 0 0 0,-1 0-1 0 0,-1 0 1 0 0,-7-16 0 0 0,10 27-9 0 0,0-1 1 0 0,1 1 0 0 0,-1 0 0 0 0,0 0 0 0 0,0 0-1 0 0,-1 0 1 0 0,1 1 0 0 0,-1-1 0 0 0,1 1 0 0 0,-1-1-1 0 0,0 1 1 0 0,0 0 0 0 0,0 0 0 0 0,0 0 0 0 0,0 0-1 0 0,0 1 1 0 0,-1-1 0 0 0,1 1 0 0 0,-1 0-1 0 0,1 0 1 0 0,-7-1 0 0 0,3 2-12 0 0,0 0 1 0 0,0 0-1 0 0,1 1 0 0 0,-1 0 1 0 0,0 0-1 0 0,1 1 0 0 0,-1 0 1 0 0,1 0-1 0 0,0 0 0 0 0,0 1 1 0 0,-7 4-1 0 0,-9 6-27 0 0,1 1 0 0 0,0 1 0 0 0,1 1 0 0 0,-23 24 0 0 0,3-4-36 0 0,4-2 32 0 0,2 1 0 0 0,-56 74 0 0 0,-42 89 390 0 0,11 9-12 0 0,37-61-129 0 0,61-106-126 0 0,2 1 0 0 0,2 1 0 0 0,2 1 1 0 0,-15 56-1 0 0,31-98-64 0 0,1 1 0 0 0,-1-1 1 0 0,1 0-1 0 0,0 0 1 0 0,-1 1-1 0 0,1-1 0 0 0,0 0 1 0 0,0 0-1 0 0,0 1 0 0 0,0-1 1 0 0,0 0-1 0 0,0 1 0 0 0,0-1 1 0 0,1 0-1 0 0,-1 1 1 0 0,0-1-1 0 0,1 0 0 0 0,-1 0 1 0 0,1 0-1 0 0,-1 1 0 0 0,1-1 1 0 0,-1 0-1 0 0,1 0 1 0 0,0 0-1 0 0,0 0 0 0 0,0 0 1 0 0,1 1-1 0 0,-1-2-8 0 0,0 1 0 0 0,1-1 1 0 0,-1 0-1 0 0,0 0 0 0 0,1 1 0 0 0,-1-1 0 0 0,0 0 0 0 0,1 0 0 0 0,-1-1 1 0 0,0 1-1 0 0,1 0 0 0 0,-1 0 0 0 0,0-1 0 0 0,1 1 0 0 0,-1-1 0 0 0,0 1 1 0 0,0-1-1 0 0,1 1 0 0 0,-1-1 0 0 0,0 0 0 0 0,0 0 0 0 0,0 0 0 0 0,0 1 1 0 0,0-1-1 0 0,0 0 0 0 0,2-2 0 0 0,32-31 72 0 0,-2-1 1 0 0,-1-1-1 0 0,43-63 0 0 0,60-127 67 0 0,-87 136-210 0 0,3 2 0 0 0,71-94 0 0 0,-113 171 73 0 0,0 1 0 0 0,0 0 0 0 0,1 1 0 0 0,12-9 0 0 0,-18 14-13 0 0,1 1 1 0 0,0 0-1 0 0,0 0 0 0 0,0 1 1 0 0,0-1-1 0 0,0 1 1 0 0,1 0-1 0 0,-1 1 1 0 0,1-1-1 0 0,-1 1 1 0 0,1 0-1 0 0,7 0 0 0 0,-5 2-16 0 0,0 1 0 0 0,-1 0 0 0 0,0 0 0 0 0,1 1 0 0 0,-1-1 0 0 0,0 2 0 0 0,-1-1 0 0 0,1 1 0 0 0,0 0 0 0 0,-1 1 0 0 0,0-1 0 0 0,0 1 0 0 0,0 0 0 0 0,7 10 0 0 0,-4-4-22 0 0,0 2 1 0 0,-2-1-1 0 0,1 1 0 0 0,-1 0 1 0 0,-1 1-1 0 0,8 25 1 0 0,18 93-22 0 0,-18-67 23 0 0,18 75-10 0 0,50 199 276 0 0,-60-236-45 0 0,-18-82-90 0 0,-4-21-78 0 0,0 1-1 0 0,0-1 1 0 0,0 0 0 0 0,0 0 0 0 0,0 0 0 0 0,1 0 0 0 0,-1 0 0 0 0,0 0 0 0 0,0 0 0 0 0,0 0 0 0 0,0 1 0 0 0,0-1 0 0 0,0 0-1 0 0,0 0 1 0 0,0 0 0 0 0,0 0 0 0 0,0 0 0 0 0,0 0 0 0 0,0 1 0 0 0,0-1 0 0 0,0 0 0 0 0,0 0 0 0 0,0 0 0 0 0,0 0-1 0 0,0 0 1 0 0,0 0 0 0 0,0 1 0 0 0,0-1 0 0 0,0 0 0 0 0,0 0 0 0 0,0 0 0 0 0,0 0 0 0 0,0 0 0 0 0,0 0 0 0 0,0 1-1 0 0,0-1 1 0 0,0 0 0 0 0,0 0 0 0 0,-1 0 0 0 0,1 0 0 0 0,0 0 0 0 0,0 0 0 0 0,0 0 0 0 0,0 0 0 0 0,0 0 0 0 0,0 1 0 0 0,0-1-1 0 0,-1 0 1 0 0,1 0 0 0 0,0 0 0 0 0,0 0 0 0 0,0 0 0 0 0,0 0 0 0 0,0 0 0 0 0,0 0 0 0 0,-1 0 0 0 0,1 0 0 0 0,0 0-1 0 0,0 0 1 0 0,0 0 0 0 0,-9-9 112 0 0,-7-17-30 0 0,0-22-9 0 0,3-1 1 0 0,-12-87-1 0 0,4-105-105 0 0,12 124 36 0 0,0 21 24 0 0,-6-130-200 0 0,16 209 130 0 0,1-1-1 0 0,0 1 0 0 0,1 0 0 0 0,1 0 0 0 0,1 0 0 0 0,0 0 0 0 0,1 1 0 0 0,16-30 0 0 0,-17 37 21 0 0,0 1 1 0 0,0 0-1 0 0,1 1 0 0 0,0-1 1 0 0,1 1-1 0 0,0 0 0 0 0,13-10 1 0 0,-15 13 16 0 0,1 1 1 0 0,-1 0 0 0 0,1 0-1 0 0,0 0 1 0 0,0 1 0 0 0,0 0 0 0 0,0 0-1 0 0,0 0 1 0 0,1 1 0 0 0,-1-1 0 0 0,0 2-1 0 0,11-1 1 0 0,-12 1-10 0 0,0 1-1 0 0,0-1 1 0 0,0 1-1 0 0,0 1 1 0 0,0-1-1 0 0,0 1 1 0 0,0-1-1 0 0,0 1 1 0 0,0 1-1 0 0,-1-1 1 0 0,1 1-1 0 0,-1 0 1 0 0,0 0-1 0 0,0 0 1 0 0,0 0-1 0 0,0 1 1 0 0,0 0-1 0 0,-1-1 1 0 0,1 1-1 0 0,4 8 1 0 0,-2-1 8 0 0,1 0 0 0 0,-1 0 1 0 0,-1 0-1 0 0,0 1 0 0 0,-1 0 1 0 0,0 0-1 0 0,3 18 0 0 0,-3-7 14 0 0,-1-1 0 0 0,-1 1 0 0 0,-1 0 0 0 0,-1-1 0 0 0,-1 1 0 0 0,-1 0 0 0 0,-1-1 0 0 0,-1 0 0 0 0,0 1 0 0 0,-2-1 0 0 0,-12 30 0 0 0,3-17 45 0 0,-1 0-1 0 0,-2-1 0 0 0,-33 47 1 0 0,42-68-20 0 0,0-1 0 0 0,-2 0 1 0 0,1-1-1 0 0,-1 0 0 0 0,-1 0 1 0 0,0-1-1 0 0,-1-1 0 0 0,0 0 1 0 0,0-1-1 0 0,0 0 1 0 0,-20 7-1 0 0,31-14-30 0 0,0 0 0 0 0,0 0-1 0 0,-1-1 1 0 0,1 1 0 0 0,0 0 0 0 0,0-1 0 0 0,0 0-1 0 0,-1 0 1 0 0,1 0 0 0 0,0 0 0 0 0,0 0 0 0 0,-1 0-1 0 0,1 0 1 0 0,0-1 0 0 0,0 1 0 0 0,0-1 0 0 0,-1 1-1 0 0,1-1 1 0 0,0 0 0 0 0,0 0 0 0 0,0 0 0 0 0,-2-2 0 0 0,2 2-13 0 0,1-1 0 0 0,0 1 0 0 0,1 0 0 0 0,-1-1 1 0 0,0 1-1 0 0,0-1 0 0 0,1 1 0 0 0,-1-1 0 0 0,0 1 0 0 0,1-1 1 0 0,0 0-1 0 0,-1 1 0 0 0,1-1 0 0 0,0 0 0 0 0,0 1 1 0 0,0-1-1 0 0,0 0 0 0 0,0 1 0 0 0,0-1 0 0 0,0 0 1 0 0,1 1-1 0 0,-1-1 0 0 0,1 1 0 0 0,-1-1 0 0 0,1 0 1 0 0,0 1-1 0 0,-1-1 0 0 0,1 1 0 0 0,0 0 0 0 0,2-3 1 0 0,1-4-38 0 0,2 1 1 0 0,-1 0-1 0 0,1 0 1 0 0,0 1-1 0 0,1-1 1 0 0,-1 1-1 0 0,11-7 1 0 0,-1 2-1 0 0,0 1 0 0 0,26-12-1 0 0,-26 15 8 0 0,0 1-1 0 0,0 0 0 0 0,1 1 0 0 0,0 0 1 0 0,0 2-1 0 0,0 0 0 0 0,22-1 0 0 0,-31 4 30 0 0,0 0-1 0 0,0 0 0 0 0,0 1 0 0 0,0 0 0 0 0,0 0 0 0 0,0 1 0 0 0,-1 0 1 0 0,1 0-1 0 0,-1 1 0 0 0,1 0 0 0 0,-1 0 0 0 0,0 1 0 0 0,0-1 0 0 0,0 2 1 0 0,-1-1-1 0 0,1 1 0 0 0,10 11 0 0 0,-6-4 9 0 0,-1 0-1 0 0,-1 1 1 0 0,0 0 0 0 0,-1 1-1 0 0,-1-1 1 0 0,0 2 0 0 0,0-1-1 0 0,-2 1 1 0 0,1 0 0 0 0,-2 0-1 0 0,0 0 1 0 0,-1 1 0 0 0,-1 0-1 0 0,0-1 1 0 0,-1 27 0 0 0,-2-20 24 0 0,-1 0 1 0 0,-1-1-1 0 0,-1 1 1 0 0,-1-1-1 0 0,-1 0 1 0 0,-1 0-1 0 0,0 0 1 0 0,-2-1-1 0 0,0-1 1 0 0,-22 34-1 0 0,21-37 7 0 0,0-1-1 0 0,-2 0 1 0 0,1-1-1 0 0,-2 0 0 0 0,0-1 1 0 0,-1-1-1 0 0,0 0 1 0 0,0-1-1 0 0,-2 0 1 0 0,1-1-1 0 0,-1-1 1 0 0,-1 0-1 0 0,1-1 1 0 0,-2-1-1 0 0,1-1 1 0 0,-1 0-1 0 0,0-1 0 0 0,-26 3 1 0 0,25-6 3 0 0,-1-1 0 0 0,1 0 1 0 0,-1-1-1 0 0,1-2 0 0 0,-1 0 1 0 0,1 0-1 0 0,0-2 0 0 0,0-1 0 0 0,0 0 1 0 0,1-1-1 0 0,-1-1 0 0 0,-22-12 0 0 0,-2-6-24 0 0,0-1 0 0 0,2-2 0 0 0,1-2 0 0 0,1-2-1 0 0,-64-67 1 0 0,97 92-20 0 0,1 1-1 0 0,-1-1 1 0 0,2 0-1 0 0,-1-1 1 0 0,1 1-1 0 0,0-1 1 0 0,0 0-1 0 0,1 0 1 0 0,-4-15-1 0 0,6 20-2 0 0,1 0-1 0 0,0 0 1 0 0,-1 0 0 0 0,1 0 0 0 0,0 0-1 0 0,0 0 1 0 0,1 0 0 0 0,-1 0 0 0 0,1 0-1 0 0,-1 0 1 0 0,1 0 0 0 0,0 0 0 0 0,0 0-1 0 0,0 0 1 0 0,1 0 0 0 0,-1 0 0 0 0,1 1-1 0 0,-1-1 1 0 0,1 0 0 0 0,0 1 0 0 0,0-1-1 0 0,0 1 1 0 0,0 0 0 0 0,1 0 0 0 0,-1 0-1 0 0,0 0 1 0 0,1 0 0 0 0,0 1 0 0 0,-1-1-1 0 0,4-1 1 0 0,2 0-16 0 0,0 0 0 0 0,0 0 0 0 0,0 1 0 0 0,1 0 0 0 0,-1 0 0 0 0,0 1 0 0 0,1 0 0 0 0,-1 0 0 0 0,1 1 1 0 0,10 1-1 0 0,15 3-34 0 0,42 9 1 0 0,-23-3-27 0 0,297 78 54 0 0,-27-5 61 0 0,-98-54 82 0 0,-184-28-53 0 0,0-1 1 0 0,0-2-1 0 0,61-12 0 0 0,-63 7 16 0 0,0-2 1 0 0,-1-2-1 0 0,47-21 0 0 0,-64 23-18 0 0,-1-2 0 0 0,0 0 0 0 0,-1-1 0 0 0,0-1-1 0 0,-1-1 1 0 0,0 0 0 0 0,18-21 0 0 0,-15 10-23 0 0,0 0 1 0 0,-2-1-1 0 0,20-36 0 0 0,36-91-75 0 0,-68 138 32 0 0,-2-1 0 0 0,0-1 1 0 0,-1 1-1 0 0,-1-1 0 0 0,0 0 0 0 0,-1 0 0 0 0,-1 0 0 0 0,0 0 0 0 0,-2 0 0 0 0,0 0 0 0 0,-1 0 1 0 0,0 1-1 0 0,-10-34 0 0 0,9 40-3 0 0,-1-1-1 0 0,0 1 1 0 0,0 0 0 0 0,-1 1 0 0 0,0-1-1 0 0,-1 1 1 0 0,0 0 0 0 0,0 0 0 0 0,-1 1 0 0 0,0 0-1 0 0,-1 0 1 0 0,0 0 0 0 0,0 1 0 0 0,-1 1-1 0 0,1-1 1 0 0,-2 1 0 0 0,1 1 0 0 0,0-1 0 0 0,-1 2-1 0 0,0-1 1 0 0,0 2 0 0 0,-18-6 0 0 0,3 5-23 0 0,1 1 1 0 0,-1 0-1 0 0,0 2 1 0 0,0 1-1 0 0,0 1 1 0 0,1 1-1 0 0,-1 1 1 0 0,1 2-1 0 0,-1 0 1 0 0,1 1 0 0 0,1 2-1 0 0,-1 0 1 0 0,1 1-1 0 0,1 2 1 0 0,0 0-1 0 0,0 2 1 0 0,1 0-1 0 0,1 1 1 0 0,-34 30-1 0 0,39-28 41 0 0,0-1 1 0 0,0 2-1 0 0,2 0 0 0 0,0 1 0 0 0,1 0 0 0 0,1 0 0 0 0,-11 26 1 0 0,-18 35-20 0 0,28-59 29 0 0,1 1 0 0 0,1 1 0 0 0,1-1 1 0 0,1 1-1 0 0,1 1 0 0 0,-6 30 0 0 0,10-32-8 0 0,1 0 1 0 0,1 0 0 0 0,1 0 0 0 0,0 0 0 0 0,2 1 0 0 0,0-1-1 0 0,2 0 1 0 0,0-1 0 0 0,1 1 0 0 0,1-1 0 0 0,1 0 0 0 0,1 0-1 0 0,1-1 1 0 0,0 0 0 0 0,16 23 0 0 0,-11-23 17 0 0,0 0 0 0 0,1-1 0 0 0,1-1 1 0 0,1-1-1 0 0,0 0 0 0 0,1-1 0 0 0,0-1 0 0 0,2-1 0 0 0,-1 0 1 0 0,2-2-1 0 0,25 12 0 0 0,-33-18 1 0 0,1 0-1 0 0,0 0 1 0 0,0-1 0 0 0,1-1-1 0 0,-1 0 1 0 0,1-1 0 0 0,-1-1 0 0 0,1 0-1 0 0,-1-1 1 0 0,1 0 0 0 0,0-1-1 0 0,-1-1 1 0 0,1-1 0 0 0,-1 0 0 0 0,0 0-1 0 0,0-2 1 0 0,0 0 0 0 0,26-13 0 0 0,-16 4 1 0 0,-1-1 1 0 0,-1-1-1 0 0,0-2 1 0 0,-1 0 0 0 0,-1-1-1 0 0,0-1 1 0 0,-2-1-1 0 0,0 0 1 0 0,-2-1 0 0 0,19-32-1 0 0,-4 5-52 0 0,-15 24-13 0 0,-1 0-1 0 0,15-33 0 0 0,-27 51 37 0 0,0-1 0 0 0,0 0 0 0 0,-1 0 0 0 0,0 0 0 0 0,-1 0 0 0 0,1 0 0 0 0,-2 0 0 0 0,1 0 0 0 0,-1 0 0 0 0,0 0 0 0 0,-1-1 0 0 0,-2-11 0 0 0,3 18-15 0 0,-1 0 1 0 0,1 0 0 0 0,-1 1 0 0 0,0-1 0 0 0,0 0 0 0 0,0 1 0 0 0,0-1 0 0 0,0 1 0 0 0,0-1 0 0 0,0 1 0 0 0,0-1 0 0 0,-1 1 0 0 0,1 0 0 0 0,-1 0-1 0 0,1 0 1 0 0,-1-1 0 0 0,1 2 0 0 0,-1-1 0 0 0,1 0 0 0 0,-1 0 0 0 0,0 0 0 0 0,0 1 0 0 0,1-1 0 0 0,-1 1 0 0 0,0-1 0 0 0,0 1 0 0 0,0 0 0 0 0,1 0-1 0 0,-1-1 1 0 0,0 1 0 0 0,0 1 0 0 0,0-1 0 0 0,-2 0 0 0 0,0 1-8 0 0,-1 0 1 0 0,1-1-1 0 0,0 1 0 0 0,-1 1 0 0 0,1-1 1 0 0,0 1-1 0 0,0-1 0 0 0,0 1 0 0 0,0 0 1 0 0,0 1-1 0 0,1-1 0 0 0,-1 1 0 0 0,-3 2 1 0 0,-3 7-1 0 0,0-1 1 0 0,1 1-1 0 0,0 1 0 0 0,1 0 1 0 0,0 0-1 0 0,1 0 1 0 0,1 1-1 0 0,-10 29 1 0 0,11-24 25 0 0,1 1 1 0 0,1-1 0 0 0,0 1-1 0 0,1 0 1 0 0,2 0 0 0 0,1 29-1 0 0,1-37 2 0 0,0 0 0 0 0,1 0 0 0 0,1 0 1 0 0,-1-1-1 0 0,2 1 0 0 0,0-1 0 0 0,0 0 0 0 0,1 0 0 0 0,0-1 0 0 0,1 0 0 0 0,0 0 0 0 0,0 0 0 0 0,14 13 0 0 0,-17-20-1 0 0,0 1 1 0 0,0-1-1 0 0,0 0 0 0 0,0-1 1 0 0,1 1-1 0 0,-1-1 0 0 0,1 0 1 0 0,0 0-1 0 0,-1 0 0 0 0,1-1 0 0 0,0 1 1 0 0,8 0-1 0 0,-4-1 9 0 0,0-1-1 0 0,0 0 1 0 0,-1 0 0 0 0,1-1-1 0 0,0 0 1 0 0,14-4 0 0 0,-3-1 10 0 0,0-1 0 0 0,-1-1 0 0 0,0-1 0 0 0,-1-1 0 0 0,24-15 0 0 0,2-6 13 0 0,-2-1 0 0 0,-1-2 0 0 0,-2-2 0 0 0,-1-2 0 0 0,39-51 0 0 0,-62 69-42 0 0,-2-1-1 0 0,0-1 1 0 0,-1 1 0 0 0,10-27 0 0 0,29-94-7 0 0,-44 119 10 0 0,2-9-3 0 0,-2 0 1 0 0,-1 0-1 0 0,-1 0 0 0 0,-2-1 0 0 0,-1 1 0 0 0,-2-1 1 0 0,-1 0-1 0 0,-9-54 0 0 0,9 79 0 0 0,-1 0-1 0 0,0 0 1 0 0,-5-12 0 0 0,7 18 1 0 0,-1 1 0 0 0,0-1 0 0 0,1 1 1 0 0,-1-1-1 0 0,0 1 0 0 0,0-1 0 0 0,0 1 0 0 0,0 0 1 0 0,0-1-1 0 0,0 1 0 0 0,0 0 0 0 0,0 0 1 0 0,-1 0-1 0 0,1 0 0 0 0,0 0 0 0 0,-1 0 1 0 0,1 0-1 0 0,-1 0 0 0 0,1 1 0 0 0,-1-1 1 0 0,1 1-1 0 0,-1-1 0 0 0,1 1 0 0 0,-1-1 0 0 0,-1 1 1 0 0,-1 2-51 0 0,1 1 0 0 0,0 0 0 0 0,0 0 0 0 0,1 0 1 0 0,-1 0-1 0 0,1 0 0 0 0,-1 0 0 0 0,-2 6 0 0 0,-2 5 26 0 0,1 1-1 0 0,0 0 1 0 0,0 0-1 0 0,2 0 1 0 0,-6 31-1 0 0,5-6 130 0 0,0 45 0 0 0,6-43-105 0 0,2-1 1 0 0,2 1-1 0 0,2-1 1 0 0,15 51-1 0 0,-16-69-77 0 0,2 0-1 0 0,1 0 1 0 0,0 0-1 0 0,2-1 1 0 0,1-1-1 0 0,0 0 1 0 0,2-1-1 0 0,0 0 1 0 0,1-1-1 0 0,1 0 1 0 0,1-1-1 0 0,0-1 1 0 0,26 19-1 0 0,-32-29-10 0 0,1-1 0 0 0,-1 0-1 0 0,1-1 1 0 0,0-1-1 0 0,0 0 1 0 0,0 0 0 0 0,0-1-1 0 0,1 0 1 0 0,0-2-1 0 0,-1 1 1 0 0,1-1 0 0 0,0-1-1 0 0,0 0 1 0 0,-1-1-1 0 0,1-1 1 0 0,0 0 0 0 0,14-4-1 0 0,-7 1 30 0 0,0-1 0 0 0,0-1 0 0 0,0-1-1 0 0,-1 0 1 0 0,-1-2 0 0 0,1 0 0 0 0,-2-1 0 0 0,1-1-1 0 0,27-25 1 0 0,-33 25 134 0 0,0-1 0 0 0,-2-1 0 0 0,1 0 0 0 0,-2-1 0 0 0,0 0 0 0 0,-1 0 0 0 0,0 0 0 0 0,-1-1 0 0 0,-1-1 0 0 0,6-22 0 0 0,-4 8-6 0 0,-2-1-1 0 0,-1 1 1 0 0,-2-1 0 0 0,-1-58-1 0 0,-3 76-41 0 0,0 0-1 0 0,-1 0 0 0 0,-1 0 0 0 0,0 1 0 0 0,-1-1 0 0 0,0 1 0 0 0,-1 0 0 0 0,-1 0 1 0 0,0 0-1 0 0,0 1 0 0 0,-2 0 0 0 0,1 0 0 0 0,-1 0 0 0 0,-1 1 0 0 0,0 1 0 0 0,-1-1 1 0 0,0 2-1 0 0,0-1 0 0 0,-1 1 0 0 0,-1 1 0 0 0,1 0 0 0 0,-1 1 0 0 0,0 0 0 0 0,-1 0 1 0 0,0 2-1 0 0,0-1 0 0 0,0 2 0 0 0,0 0 0 0 0,-1 0 0 0 0,0 1 0 0 0,0 1 0 0 0,0 0 0 0 0,0 1 1 0 0,0 1-1 0 0,0 0 0 0 0,-15 2 0 0 0,15 0-17 0 0,-1-1 0 0 0,1 2 0 0 0,0 0-1 0 0,0 0 1 0 0,0 2 0 0 0,0 0 0 0 0,0 0 0 0 0,1 1 0 0 0,0 1 0 0 0,0 0 0 0 0,1 1-1 0 0,0 0 1 0 0,0 1 0 0 0,1 0 0 0 0,0 1 0 0 0,1 0 0 0 0,0 1 0 0 0,0 0 0 0 0,1 0 0 0 0,1 1-1 0 0,-9 16 1 0 0,8-11 8 0 0,0-1 0 0 0,2 1 0 0 0,0 0 0 0 0,1 0 0 0 0,1 1 0 0 0,0 0 0 0 0,2 0 0 0 0,0 0 0 0 0,1 0 0 0 0,0 0-1 0 0,2 1 1 0 0,0-1 0 0 0,1 1 0 0 0,1-1 0 0 0,1 0 0 0 0,6 24 0 0 0,0-10-42 0 0,1-2 0 0 0,2 0-1 0 0,1 0 1 0 0,18 30 0 0 0,-21-44 19 0 0,2 1 1 0 0,-1-1-1 0 0,2-1 0 0 0,0 0 1 0 0,1-1-1 0 0,1 0 1 0 0,30 21-1 0 0,-20-17 63 0 0,1-2 1 0 0,1-1 0 0 0,1-1-1 0 0,0-1 1 0 0,0-1-1 0 0,1-2 1 0 0,53 11-1 0 0,-62-17-5 0 0,0-2 1 0 0,0 0-1 0 0,0-2 0 0 0,0 0 0 0 0,0-1 0 0 0,0 0 0 0 0,0-2 1 0 0,0-1-1 0 0,0 0 0 0 0,-1-2 0 0 0,0 0 0 0 0,34-16 1 0 0,-24 8-24 0 0,-2-1 0 0 0,1-2 0 0 0,37-30 0 0 0,-53 37 15 0 0,0-1 0 0 0,-1 0 0 0 0,-1-1 0 0 0,0 0 0 0 0,0-1 0 0 0,-1 0-1 0 0,-1 0 1 0 0,0-1 0 0 0,6-15 0 0 0,9-32-52 0 0,-2 0 1 0 0,-4-2-1 0 0,10-65 0 0 0,-24 111 7 0 0,-1 1-1 0 0,0-23 0 0 0,-1 34 5 0 0,-1 0 0 0 0,-1 1-1 0 0,1-1 1 0 0,-1 1 0 0 0,0-1 0 0 0,0 0-1 0 0,0 1 1 0 0,0 0 0 0 0,-1-1-1 0 0,0 1 1 0 0,0 0 0 0 0,0 0 0 0 0,-4-5-1 0 0,6 9-9 0 0,0-1-1 0 0,0 1 0 0 0,0 0 0 0 0,-1 0 0 0 0,1 0 1 0 0,0 0-1 0 0,0-1 0 0 0,0 1 0 0 0,-1 0 1 0 0,1 0-1 0 0,0 0 0 0 0,0 0 0 0 0,-1 0 1 0 0,1 0-1 0 0,0 0 0 0 0,0 0 0 0 0,-1-1 1 0 0,1 1-1 0 0,0 0 0 0 0,0 0 0 0 0,-1 0 1 0 0,1 0-1 0 0,0 0 0 0 0,0 0 0 0 0,-1 0 1 0 0,1 1-1 0 0,0-1 0 0 0,0 0 0 0 0,-1 0 1 0 0,1 0-1 0 0,0 0 0 0 0,0 0 0 0 0,-1 0 1 0 0,1 0-1 0 0,0 0 0 0 0,0 1 0 0 0,0-1 0 0 0,-1 0 1 0 0,1 0-1 0 0,-9 14-203 0 0,-3 15 102 0 0,8-17 91 0 0,2 0 0 0 0,0 0 0 0 0,0 0 0 0 0,1 0-1 0 0,0 21 1 0 0,11 64-59 0 0,-5-52 63 0 0,1-3 47 0 0,1-1-1 0 0,3 0 1 0 0,15 43 0 0 0,-24-79 21 0 0,1 0 1 0 0,0 1-1 0 0,0-1 1 0 0,1 0 0 0 0,-1-1-1 0 0,1 1 1 0 0,0 0-1 0 0,0-1 1 0 0,1 0 0 0 0,7 8-1 0 0,-10-11 206 0 0,0-1-245 0 0,-1 0 0 0 0,1-1 1 0 0,0 1-1 0 0,-1 0 0 0 0,1 0 1 0 0,0 0-1 0 0,0-1 0 0 0,-1 1 1 0 0,1 0-1 0 0,0-1 0 0 0,-1 1 0 0 0,1-1 1 0 0,-1 1-1 0 0,1 0 0 0 0,-1-1 1 0 0,1 1-1 0 0,0-1 0 0 0,-1 0 0 0 0,0 1 1 0 0,1-1-1 0 0,-1 1 0 0 0,1-1 1 0 0,-1 0-1 0 0,0 1 0 0 0,1-1 0 0 0,-1 0 1 0 0,0 0-1 0 0,0 1 0 0 0,0-1 1 0 0,1 0-1 0 0,-1 1 0 0 0,0-1 0 0 0,0 0 1 0 0,0 0-1 0 0,0 1 0 0 0,0-1 1 0 0,0 0-1 0 0,-1 0 0 0 0,1 1 1 0 0,0-1-1 0 0,0-1 0 0 0,-10-36 62 0 0,8 30-33 0 0,-5-21 16 0 0,2-1 1 0 0,2 1 0 0 0,0-1-1 0 0,2 0 1 0 0,3-38-1 0 0,26-151-262 0 0,-20 169 110 0 0,-4 19 89 0 0,2-1-1 0 0,2 1 1 0 0,10-30 0 0 0,-17 60-40 0 0,-11 106-498 0 0,9-66 559 0 0,0-26-3 0 0,0 0-1 0 0,1 0 0 0 0,0 0 0 0 0,1 0 0 0 0,1 0 1 0 0,0-1-1 0 0,1 1 0 0 0,5 14 0 0 0,-3-15-8 0 0,34 93 100 0 0,-37-100-84 0 0,-1 1-1 0 0,1-1 1 0 0,1 0 0 0 0,-1 0 0 0 0,1-1 0 0 0,0 1 0 0 0,0 0 0 0 0,0-1 0 0 0,1 0 0 0 0,0 0 0 0 0,-1 0 0 0 0,1 0 0 0 0,1 0 0 0 0,-1-1 0 0 0,0 0 0 0 0,1 0 0 0 0,7 4 0 0 0,-9-5-2 0 0,1-1-1 0 0,-1 0 1 0 0,1 0 0 0 0,-1 0 0 0 0,1 0-1 0 0,-1-1 1 0 0,1 1 0 0 0,0-1 0 0 0,-1 0 0 0 0,1 0-1 0 0,0 0 1 0 0,-1 0 0 0 0,1-1 0 0 0,-1 0-1 0 0,1 1 1 0 0,-1-1 0 0 0,1 0 0 0 0,-1-1-1 0 0,1 1 1 0 0,-1-1 0 0 0,0 1 0 0 0,0-1 0 0 0,0 0-1 0 0,0 0 1 0 0,0-1 0 0 0,0 1 0 0 0,3-4-1 0 0,9-12 15 0 0,-1 0 1 0 0,0-2-1 0 0,-1 0 0 0 0,-2 0 0 0 0,15-34 0 0 0,12-19 50 0 0,-14 32-102 0 0,1 2 1 0 0,2 0 0 0 0,2 2-1 0 0,54-53 1 0 0,-83 90 16 0 0,1-1 1 0 0,0 0 0 0 0,-1 1 0 0 0,1-1-1 0 0,0 1 1 0 0,0 0 0 0 0,0-1-1 0 0,-1 1 1 0 0,1 0 0 0 0,0-1-1 0 0,0 1 1 0 0,0 0 0 0 0,0 0 0 0 0,0 0-1 0 0,0-1 1 0 0,-1 1 0 0 0,1 0-1 0 0,0 0 1 0 0,0 1 0 0 0,0-1-1 0 0,0 0 1 0 0,0 0 0 0 0,0 0-1 0 0,0 0 1 0 0,-1 1 0 0 0,1-1 0 0 0,0 1-1 0 0,0-1 1 0 0,0 0 0 0 0,-1 1-1 0 0,1-1 1 0 0,0 1 0 0 0,0-1-1 0 0,-1 1 1 0 0,1 0 0 0 0,-1-1-1 0 0,1 1 1 0 0,0 0 0 0 0,-1 0 0 0 0,1-1-1 0 0,-1 1 1 0 0,1 0 0 0 0,-1 0-1 0 0,1 1 1 0 0,2 3-27 0 0,0 0 0 0 0,-1 1 0 0 0,0-1 0 0 0,1 1 0 0 0,1 8 0 0 0,11 78-171 0 0,-13-66 203 0 0,2-1 0 0 0,1 1 1 0 0,1-1-1 0 0,1 0 0 0 0,13 29 1 0 0,-10-34 36 0 0,0 0 1 0 0,1-1 0 0 0,1 0 0 0 0,28 34-1 0 0,-35-47-13 0 0,0-1-1 0 0,1 0 1 0 0,-1 0 0 0 0,1-1-1 0 0,0 1 1 0 0,1-1 0 0 0,-1 0-1 0 0,1-1 1 0 0,0 0-1 0 0,-1 0 1 0 0,1 0 0 0 0,1-1-1 0 0,-1 0 1 0 0,0 0 0 0 0,0-1-1 0 0,1 0 1 0 0,-1 0-1 0 0,13-1 1 0 0,-6 0-5 0 0,0-1-1 0 0,0-1 1 0 0,0 0-1 0 0,0-1 1 0 0,-1-1 0 0 0,1 0-1 0 0,-1 0 1 0 0,0-2-1 0 0,0 1 1 0 0,0-2 0 0 0,-1 0-1 0 0,0 0 1 0 0,0-1-1 0 0,-1-1 1 0 0,0 1 0 0 0,17-19-1 0 0,5-15 85 0 0,-15 18-136 0 0,29-28-1 0 0,-42 47 17 0 0,1 0 1 0 0,-1 0-1 0 0,1 0 0 0 0,0 1 1 0 0,1 0-1 0 0,-1 0 0 0 0,1 1 0 0 0,0 0 1 0 0,0 0-1 0 0,10-3 0 0 0,-16 6 12 0 0,0-1 1 0 0,0 1-1 0 0,0 0 1 0 0,0-1-1 0 0,0 1 0 0 0,0 0 1 0 0,0 0-1 0 0,1 0 0 0 0,-1 0 1 0 0,0 0-1 0 0,0 0 0 0 0,0 0 1 0 0,0 0-1 0 0,0 0 0 0 0,0 1 1 0 0,0-1-1 0 0,0 0 0 0 0,0 1 1 0 0,1-1-1 0 0,-1 0 0 0 0,0 1 1 0 0,-1 0-1 0 0,1-1 0 0 0,0 1 1 0 0,0 0-1 0 0,0-1 0 0 0,0 1 1 0 0,0 0-1 0 0,-1 0 1 0 0,2 1-1 0 0,-1 0-4 0 0,-1 0 0 0 0,0-1 0 0 0,1 1 0 0 0,-1 0 1 0 0,0-1-1 0 0,0 1 0 0 0,0 0 0 0 0,0-1 0 0 0,0 1 0 0 0,-1 0 0 0 0,1-1 1 0 0,-1 1-1 0 0,1 0 0 0 0,-1-1 0 0 0,1 1 0 0 0,-1-1 0 0 0,0 1 0 0 0,0-1 1 0 0,-1 3-1 0 0,-12 19 23 0 0,-2 0 1 0 0,0-1-1 0 0,-1-1 1 0 0,-1-1-1 0 0,-2 0 1 0 0,0-1-1 0 0,-39 28 1 0 0,48-40-6 0 0,1-2 0 0 0,-1 1 0 0 0,0-1 0 0 0,-1-1 0 0 0,1 0 0 0 0,-1-1 0 0 0,1 0 0 0 0,-1 0 0 0 0,0-2 0 0 0,-21 2 1 0 0,16-3 7 0 0,1 0 1 0 0,-1-2 0 0 0,1 0 0 0 0,-1 0 0 0 0,1-2 0 0 0,0 0 0 0 0,-22-9-1 0 0,31 10 10 0 0,0 0-1 0 0,0-1 1 0 0,0 0-1 0 0,0-1 1 0 0,0 1-1 0 0,1-1 1 0 0,0 0-1 0 0,0-1 1 0 0,0 0-1 0 0,1 0 0 0 0,0 0 1 0 0,0 0-1 0 0,0-1 1 0 0,1 0-1 0 0,0 0 1 0 0,1 0-1 0 0,-1 0 1 0 0,1-1-1 0 0,1 0 1 0 0,-1 1-1 0 0,1-1 1 0 0,-1-9-1 0 0,1 2-19 0 0,1 0 0 0 0,0 0 0 0 0,1 0 0 0 0,1 0 0 0 0,0 0 0 0 0,1 1 1 0 0,1-1-1 0 0,0 1 0 0 0,1-1 0 0 0,1 1 0 0 0,7-16 0 0 0,-3 11-80 0 0,0-1 1 0 0,2 2-1 0 0,17-25 0 0 0,-21 34 50 0 0,0 1-1 0 0,1 0 1 0 0,-1 0-1 0 0,2 1 1 0 0,-1 0-1 0 0,1 0 0 0 0,0 1 1 0 0,13-7-1 0 0,-12 7 23 0 0,-1 2 0 0 0,1-1 0 0 0,0 1 0 0 0,0 1 0 0 0,0-1 0 0 0,1 2 0 0 0,-1 0 0 0 0,1 0 0 0 0,-1 1 0 0 0,1 0 0 0 0,0 0 0 0 0,-1 1 0 0 0,1 1 0 0 0,14 2 1 0 0,14 7-55 0 0,0 2 0 0 0,-1 2 0 0 0,52 26 0 0 0,-16-7 70 0 0,162 87-39 0 0,-172-85 83 0 0,-41-24-36 0 0,0-1 0 0 0,0 0-1 0 0,1-2 1 0 0,0-1 0 0 0,0 0-1 0 0,41 4 1 0 0,-48-9-17 0 0,1-1-1 0 0,0 0 0 0 0,0-2 1 0 0,-1 0-1 0 0,1-1 1 0 0,0 0-1 0 0,-1-2 1 0 0,0 0-1 0 0,1-1 0 0 0,17-8 1 0 0,-24 7-3 0 0,-2 1 1 0 0,1-1-1 0 0,-1-1 0 0 0,0 0 1 0 0,0 0-1 0 0,-1-1 1 0 0,0 0-1 0 0,0-1 0 0 0,-1 1 1 0 0,0-1-1 0 0,-1-1 1 0 0,0 1-1 0 0,10-22 0 0 0,-8 14-41 0 0,-1-1-1 0 0,-1 0 0 0 0,-1 0 0 0 0,0 0 0 0 0,-1-1 1 0 0,-1 0-1 0 0,0-29 0 0 0,-3 35 31 0 0,0 0 0 0 0,-2 1 0 0 0,1-1 0 0 0,-2 1 0 0 0,0 0 0 0 0,0-1 0 0 0,-1 1 0 0 0,-1 1 0 0 0,0-1 0 0 0,0 1 0 0 0,-13-20 0 0 0,14 25 8 0 0,0 0 0 0 0,0 1-1 0 0,-1 0 1 0 0,1 0 0 0 0,-1 0 0 0 0,0 0 0 0 0,-1 1-1 0 0,1 0 1 0 0,-1 0 0 0 0,0 0 0 0 0,0 1-1 0 0,0 0 1 0 0,0 0 0 0 0,-1 0 0 0 0,1 1 0 0 0,-1 0-1 0 0,1 0 1 0 0,-1 1 0 0 0,0 0 0 0 0,0 0-1 0 0,0 0 1 0 0,1 1 0 0 0,-10 1 0 0 0,-7 2 6 0 0,0 2 0 0 0,1 0-1 0 0,-1 1 1 0 0,1 2 0 0 0,0 0 0 0 0,1 1 0 0 0,0 1 0 0 0,0 2 0 0 0,1 0 0 0 0,1 0 0 0 0,-28 25-1 0 0,40-31 7 0 0,0 1-1 0 0,1 0 1 0 0,0 1-1 0 0,0-1 1 0 0,1 1-1 0 0,0 0 1 0 0,0 0-1 0 0,1 1 1 0 0,0 0-1 0 0,0-1 1 0 0,1 1-1 0 0,0 0 1 0 0,1 1-1 0 0,0-1 1 0 0,0 0-1 0 0,1 1 0 0 0,0-1 1 0 0,1 1-1 0 0,1 14 1 0 0,0-12 4 0 0,1 0 0 0 0,0 1-1 0 0,1-1 1 0 0,0 0 0 0 0,1 0 0 0 0,1-1 0 0 0,0 1-1 0 0,0-1 1 0 0,1 0 0 0 0,0-1 0 0 0,1 1 0 0 0,0-1 0 0 0,1 0-1 0 0,14 13 1 0 0,-7-9 17 0 0,1-1-1 0 0,1 0 1 0 0,30 16-1 0 0,60 25 122 0 0,-89-46-131 0 0,33 14 60 0 0,1-2 0 0 0,0-3 0 0 0,69 13 1 0 0,168 18 112 0 0,-229-40-202 0 0,165 16-20 0 0,21 3-988 0 0,-233-25 371 0 0,1 0 1 0 0,-1-2-1 0 0,1 0 1 0 0,0 0 0 0 0,-1-1-1 0 0,1-1 1 0 0,-1 0 0 0 0,25-7-1 0 0,-21 4-1147 0 0,-9 2 1333 0 0,0 0 0 0 0,1 1 0 0 0,-1 1 1 0 0,0-1-1 0 0,1 1 0 0 0,-1 1 0 0 0,11 0 0 0 0,-11 1 566 0 0,1 0-1 0 0,-1 0 1 0 0,1 1 0 0 0,-1 0 0 0 0,0 1-1 0 0,1 0 1 0 0,8 5 0 0 0,29 9 1827 0 0,-36-15-1410 0 0,0 1-1 0 0,-1 1 0 0 0,17 8 1 0 0,195 96 4177 0 0,-204-100-4428 0 0,51 17-89 0 0,0-2 1 0 0,111 20-1 0 0,-175-42-1071 0 0,8 2 1204 0 0,-8-3-3125 0 0</inkml:trace>
</inkml:ink>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ustom 33">
      <a:majorFont>
        <a:latin typeface="Century Gothic"/>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d5f9e1f2-cc8c-4fa2-8f23-ec0cf88ed07c" xsi:nil="true"/>
    <lcf76f155ced4ddcb4097134ff3c332f xmlns="d5f9e1f2-cc8c-4fa2-8f23-ec0cf88ed07c">
      <Terms xmlns="http://schemas.microsoft.com/office/infopath/2007/PartnerControls"/>
    </lcf76f155ced4ddcb4097134ff3c332f>
    <TaxCatchAll xmlns="b10022d8-0a68-4fd0-bece-78300e00e0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483DF9CA543940B67FE386B0662DD0" ma:contentTypeVersion="14" ma:contentTypeDescription="Create a new document." ma:contentTypeScope="" ma:versionID="d80da2d5f18bb05537a7c1739754e5da">
  <xsd:schema xmlns:xsd="http://www.w3.org/2001/XMLSchema" xmlns:xs="http://www.w3.org/2001/XMLSchema" xmlns:p="http://schemas.microsoft.com/office/2006/metadata/properties" xmlns:ns2="d5f9e1f2-cc8c-4fa2-8f23-ec0cf88ed07c" xmlns:ns3="b10022d8-0a68-4fd0-bece-78300e00e0bf" targetNamespace="http://schemas.microsoft.com/office/2006/metadata/properties" ma:root="true" ma:fieldsID="920fc83c353f1be1458e9f49685ede81" ns2:_="" ns3:_="">
    <xsd:import namespace="d5f9e1f2-cc8c-4fa2-8f23-ec0cf88ed07c"/>
    <xsd:import namespace="b10022d8-0a68-4fd0-bece-78300e00e0b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9e1f2-cc8c-4fa2-8f23-ec0cf88ed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0022d8-0a68-4fd0-bece-78300e00e0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6594a4e-e16a-43c1-824c-56e296154a84}" ma:internalName="TaxCatchAll" ma:showField="CatchAllData" ma:web="b10022d8-0a68-4fd0-bece-78300e00e0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3DFBE9-EB66-4012-8ED2-DD79AFCC13D7}">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21B4B79-11E8-4E75-9E08-249C947607AD}">
  <ds:schemaRefs>
    <ds:schemaRef ds:uri="http://schemas.microsoft.com/sharepoint/v3/contenttype/forms"/>
  </ds:schemaRefs>
</ds:datastoreItem>
</file>

<file path=customXml/itemProps3.xml><?xml version="1.0" encoding="utf-8"?>
<ds:datastoreItem xmlns:ds="http://schemas.openxmlformats.org/officeDocument/2006/customXml" ds:itemID="{45785C46-EB8D-4EA2-840C-A0CEE7D3CD08}"/>
</file>

<file path=docProps/app.xml><?xml version="1.0" encoding="utf-8"?>
<Properties xmlns="http://schemas.openxmlformats.org/officeDocument/2006/extended-properties" xmlns:vt="http://schemas.openxmlformats.org/officeDocument/2006/docPropsVTypes">
  <Template>Corporate newsletter</Template>
  <TotalTime>0</TotalTime>
  <Pages>2</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2025-01-27T13:36:00Z</dcterms:created>
  <dcterms:modified xsi:type="dcterms:W3CDTF">2025-01-27T14:49:00Z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0x010100AE483DF9CA543940B67FE386B0662DD0</vt:lpwstr>
  </property>
</Properties>
</file>